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32" w:rsidRDefault="00B61532">
      <w:pPr>
        <w:spacing w:line="900" w:lineRule="exact"/>
        <w:jc w:val="center"/>
        <w:rPr>
          <w:b/>
          <w:w w:val="125"/>
          <w:sz w:val="36"/>
          <w:szCs w:val="36"/>
        </w:rPr>
      </w:pPr>
    </w:p>
    <w:p w:rsidR="00B61532" w:rsidRDefault="00B61532">
      <w:pPr>
        <w:spacing w:line="900" w:lineRule="exact"/>
        <w:rPr>
          <w:b/>
          <w:w w:val="125"/>
          <w:sz w:val="36"/>
          <w:szCs w:val="36"/>
        </w:rPr>
      </w:pPr>
    </w:p>
    <w:p w:rsidR="00B61532" w:rsidRDefault="00F06192">
      <w:pPr>
        <w:spacing w:line="900" w:lineRule="exact"/>
        <w:jc w:val="center"/>
        <w:rPr>
          <w:b/>
          <w:w w:val="125"/>
          <w:sz w:val="36"/>
          <w:szCs w:val="36"/>
        </w:rPr>
      </w:pPr>
      <w:r>
        <w:rPr>
          <w:rFonts w:hint="eastAsia"/>
          <w:b/>
          <w:w w:val="125"/>
          <w:sz w:val="36"/>
          <w:szCs w:val="36"/>
        </w:rPr>
        <w:t>福田汽车集团</w:t>
      </w:r>
    </w:p>
    <w:p w:rsidR="00B61532" w:rsidRDefault="00F06192">
      <w:pPr>
        <w:spacing w:line="900" w:lineRule="exact"/>
        <w:jc w:val="center"/>
        <w:rPr>
          <w:b/>
          <w:w w:val="125"/>
          <w:sz w:val="36"/>
          <w:szCs w:val="36"/>
        </w:rPr>
      </w:pPr>
      <w:r>
        <w:rPr>
          <w:rFonts w:hint="eastAsia"/>
          <w:b/>
          <w:w w:val="125"/>
          <w:sz w:val="36"/>
          <w:szCs w:val="36"/>
        </w:rPr>
        <w:t>201</w:t>
      </w:r>
      <w:r w:rsidR="003A7D21">
        <w:rPr>
          <w:rFonts w:hint="eastAsia"/>
          <w:b/>
          <w:w w:val="125"/>
          <w:sz w:val="36"/>
          <w:szCs w:val="36"/>
        </w:rPr>
        <w:t>9</w:t>
      </w:r>
      <w:r w:rsidR="00931E5E">
        <w:rPr>
          <w:rFonts w:hint="eastAsia"/>
          <w:b/>
          <w:w w:val="125"/>
          <w:sz w:val="36"/>
          <w:szCs w:val="36"/>
        </w:rPr>
        <w:t>年新员工报到</w:t>
      </w:r>
      <w:r>
        <w:rPr>
          <w:rFonts w:hint="eastAsia"/>
          <w:b/>
          <w:w w:val="125"/>
          <w:sz w:val="36"/>
          <w:szCs w:val="36"/>
        </w:rPr>
        <w:t>须知</w:t>
      </w: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F06192">
      <w:pPr>
        <w:spacing w:line="48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人力资源部</w:t>
      </w:r>
    </w:p>
    <w:p w:rsidR="00B61532" w:rsidRDefault="00F06192">
      <w:pPr>
        <w:spacing w:line="48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201</w:t>
      </w:r>
      <w:r w:rsidR="003A7D21"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年</w:t>
      </w:r>
      <w:r w:rsidR="00352F90"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月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sz w:val="21"/>
          <w:szCs w:val="21"/>
        </w:rPr>
        <w:br w:type="page"/>
      </w:r>
      <w:r>
        <w:rPr>
          <w:rFonts w:ascii="宋体" w:hAnsi="宋体" w:hint="eastAsia"/>
          <w:sz w:val="21"/>
          <w:szCs w:val="21"/>
        </w:rPr>
        <w:lastRenderedPageBreak/>
        <w:t>各位新员工：</w:t>
      </w:r>
    </w:p>
    <w:p w:rsidR="00B61532" w:rsidRDefault="00F06192">
      <w:pPr>
        <w:spacing w:line="360" w:lineRule="auto"/>
        <w:ind w:firstLine="42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你们好，欢迎加入福田人的行列！新的环境，新的起点，为保证你们在报到期间高效办理各种手续及正常参加各项活动，请认真阅读本须知。</w:t>
      </w:r>
    </w:p>
    <w:p w:rsidR="00B61532" w:rsidRDefault="00F06192">
      <w:pPr>
        <w:spacing w:line="360" w:lineRule="auto"/>
        <w:rPr>
          <w:rFonts w:ascii="宋体" w:hAnsi="宋体"/>
          <w:b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t>一、报到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1、时间：</w:t>
      </w:r>
      <w:r w:rsidR="00352F90">
        <w:rPr>
          <w:rFonts w:ascii="宋体" w:hAnsi="宋体" w:hint="eastAsia"/>
          <w:sz w:val="21"/>
          <w:szCs w:val="21"/>
        </w:rPr>
        <w:t>8</w:t>
      </w:r>
      <w:r>
        <w:rPr>
          <w:rFonts w:ascii="宋体" w:hAnsi="宋体" w:hint="eastAsia"/>
          <w:sz w:val="21"/>
          <w:szCs w:val="21"/>
        </w:rPr>
        <w:t>月</w:t>
      </w:r>
      <w:r w:rsidR="00352F90">
        <w:rPr>
          <w:rFonts w:ascii="宋体" w:hAnsi="宋体" w:hint="eastAsia"/>
          <w:sz w:val="21"/>
          <w:szCs w:val="21"/>
        </w:rPr>
        <w:t>6</w:t>
      </w:r>
      <w:r>
        <w:rPr>
          <w:rFonts w:ascii="宋体" w:hAnsi="宋体" w:hint="eastAsia"/>
          <w:sz w:val="21"/>
          <w:szCs w:val="21"/>
        </w:rPr>
        <w:t>月（星期</w:t>
      </w:r>
      <w:r w:rsidR="00352F90">
        <w:rPr>
          <w:rFonts w:ascii="宋体" w:hAnsi="宋体" w:hint="eastAsia"/>
          <w:sz w:val="21"/>
          <w:szCs w:val="21"/>
        </w:rPr>
        <w:t>二</w:t>
      </w:r>
      <w:r>
        <w:rPr>
          <w:rFonts w:ascii="宋体" w:hAnsi="宋体" w:hint="eastAsia"/>
          <w:sz w:val="21"/>
          <w:szCs w:val="21"/>
        </w:rPr>
        <w:t>）上午10：00——下午17：00（沙河、怀柔、</w:t>
      </w:r>
      <w:r w:rsidR="003A7D21">
        <w:rPr>
          <w:rFonts w:ascii="宋体" w:hAnsi="宋体" w:hint="eastAsia"/>
          <w:sz w:val="21"/>
          <w:szCs w:val="21"/>
        </w:rPr>
        <w:t>诸城</w:t>
      </w:r>
      <w:r>
        <w:rPr>
          <w:rFonts w:ascii="宋体" w:hAnsi="宋体" w:hint="eastAsia"/>
          <w:sz w:val="21"/>
          <w:szCs w:val="21"/>
        </w:rPr>
        <w:t>、</w:t>
      </w:r>
      <w:r w:rsidR="00931E5E">
        <w:rPr>
          <w:rFonts w:ascii="宋体" w:hAnsi="宋体" w:hint="eastAsia"/>
          <w:sz w:val="21"/>
          <w:szCs w:val="21"/>
        </w:rPr>
        <w:t>宣化、长沙、</w:t>
      </w:r>
      <w:r w:rsidR="003A7D21">
        <w:rPr>
          <w:rFonts w:ascii="宋体" w:hAnsi="宋体" w:hint="eastAsia"/>
          <w:sz w:val="21"/>
          <w:szCs w:val="21"/>
        </w:rPr>
        <w:t>佛山厂区</w:t>
      </w:r>
      <w:r>
        <w:rPr>
          <w:rFonts w:ascii="宋体" w:hAnsi="宋体" w:hint="eastAsia"/>
          <w:sz w:val="21"/>
          <w:szCs w:val="21"/>
        </w:rPr>
        <w:t>）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2、地点：</w:t>
      </w:r>
    </w:p>
    <w:p w:rsidR="00B61532" w:rsidRDefault="00F06192">
      <w:pPr>
        <w:spacing w:line="360" w:lineRule="auto"/>
        <w:ind w:firstLine="72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各单位另行通知。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3、流程：</w:t>
      </w:r>
    </w:p>
    <w:tbl>
      <w:tblPr>
        <w:tblW w:w="14786" w:type="dxa"/>
        <w:tblLayout w:type="fixed"/>
        <w:tblLook w:val="04A0"/>
      </w:tblPr>
      <w:tblGrid>
        <w:gridCol w:w="1198"/>
        <w:gridCol w:w="2076"/>
        <w:gridCol w:w="11512"/>
      </w:tblGrid>
      <w:tr w:rsidR="00B61532">
        <w:trPr>
          <w:trHeight w:val="345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2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报到流程</w:t>
            </w:r>
          </w:p>
        </w:tc>
        <w:tc>
          <w:tcPr>
            <w:tcW w:w="1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相关事项</w:t>
            </w:r>
          </w:p>
        </w:tc>
      </w:tr>
      <w:tr w:rsidR="00B61532">
        <w:trPr>
          <w:trHeight w:val="737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报到登记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 w:rsidP="00931E5E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填写《</w:t>
            </w:r>
            <w:r w:rsidR="003A7D21">
              <w:rPr>
                <w:rFonts w:ascii="宋体" w:hAnsi="宋体" w:cs="宋体" w:hint="eastAsia"/>
                <w:color w:val="000000"/>
                <w:sz w:val="18"/>
                <w:szCs w:val="18"/>
              </w:rPr>
              <w:t>2019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年新员工报到记录表》并更新您</w:t>
            </w:r>
            <w:r>
              <w:rPr>
                <w:rFonts w:ascii="宋体" w:hAnsi="宋体" w:cs="宋体" w:hint="eastAsia"/>
                <w:sz w:val="18"/>
                <w:szCs w:val="18"/>
              </w:rPr>
              <w:t>的基本信息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，领取《报到须知》、《干部履历表》等相关材料在认真阅读须知并准备好相关报到材料后办理报到手续。</w:t>
            </w:r>
          </w:p>
        </w:tc>
      </w:tr>
      <w:tr w:rsidR="00B61532">
        <w:trPr>
          <w:trHeight w:val="704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个人材料提交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 w:rsidP="00931E5E">
            <w:pPr>
              <w:spacing w:line="276" w:lineRule="auto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提交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《</w:t>
            </w:r>
            <w:r w:rsidR="003A7D21">
              <w:rPr>
                <w:rFonts w:ascii="宋体" w:hAnsi="宋体" w:cs="宋体" w:hint="eastAsia"/>
                <w:color w:val="000000"/>
                <w:sz w:val="18"/>
                <w:szCs w:val="18"/>
              </w:rPr>
              <w:t>2019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年新员工报到记录表》</w:t>
            </w:r>
            <w:r>
              <w:rPr>
                <w:rFonts w:ascii="宋体" w:hAnsi="宋体" w:cs="宋体" w:hint="eastAsia"/>
                <w:sz w:val="18"/>
                <w:szCs w:val="18"/>
              </w:rPr>
              <w:t>、《干部履历表》、身份证复印件5份、免冠白底</w:t>
            </w:r>
            <w:r w:rsidR="005475A3">
              <w:rPr>
                <w:rFonts w:ascii="宋体" w:hAnsi="宋体" w:cs="宋体" w:hint="eastAsia"/>
                <w:sz w:val="18"/>
                <w:szCs w:val="18"/>
              </w:rPr>
              <w:t>1寸</w:t>
            </w:r>
            <w:r>
              <w:rPr>
                <w:rFonts w:ascii="宋体" w:hAnsi="宋体" w:cs="宋体" w:hint="eastAsia"/>
                <w:sz w:val="18"/>
                <w:szCs w:val="18"/>
              </w:rPr>
              <w:t>照片</w:t>
            </w:r>
            <w:r w:rsidR="005475A3">
              <w:rPr>
                <w:rFonts w:ascii="宋体" w:hAnsi="宋体" w:cs="宋体" w:hint="eastAsia"/>
                <w:sz w:val="18"/>
                <w:szCs w:val="18"/>
              </w:rPr>
              <w:t>（存电子版）</w:t>
            </w:r>
            <w:r>
              <w:rPr>
                <w:rFonts w:ascii="宋体" w:hAnsi="宋体" w:cs="宋体" w:hint="eastAsia"/>
                <w:sz w:val="18"/>
                <w:szCs w:val="18"/>
              </w:rPr>
              <w:t>、毕业证、学位证书原件及复印件、党组织介绍信</w:t>
            </w:r>
            <w:r w:rsidR="006A0FC0">
              <w:rPr>
                <w:rFonts w:ascii="宋体" w:hAnsi="宋体" w:cs="宋体" w:hint="eastAsia"/>
                <w:sz w:val="18"/>
                <w:szCs w:val="18"/>
              </w:rPr>
              <w:t>、体检报告</w:t>
            </w:r>
            <w:r w:rsidR="00931E5E">
              <w:rPr>
                <w:rFonts w:ascii="宋体" w:hAnsi="宋体" w:cs="宋体" w:hint="eastAsia"/>
                <w:sz w:val="18"/>
                <w:szCs w:val="18"/>
              </w:rPr>
              <w:t>、工资卡（正反面复印件）</w:t>
            </w:r>
            <w:r>
              <w:rPr>
                <w:rFonts w:ascii="宋体" w:hAnsi="宋体" w:cs="宋体" w:hint="eastAsia"/>
                <w:sz w:val="18"/>
                <w:szCs w:val="18"/>
              </w:rPr>
              <w:t>，并对特殊情况进行登记备案。</w:t>
            </w:r>
          </w:p>
        </w:tc>
      </w:tr>
      <w:tr w:rsidR="00B61532">
        <w:trPr>
          <w:trHeight w:val="471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公司材料领取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931E5E" w:rsidP="00931E5E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领取报到须知、</w:t>
            </w:r>
            <w:r w:rsidR="00F06192">
              <w:rPr>
                <w:rFonts w:ascii="宋体" w:hAnsi="宋体" w:cs="宋体" w:hint="eastAsia"/>
                <w:color w:val="000000"/>
                <w:sz w:val="18"/>
                <w:szCs w:val="18"/>
              </w:rPr>
              <w:t>临时卡、当月工资、新员工手册。</w:t>
            </w:r>
          </w:p>
        </w:tc>
      </w:tr>
      <w:tr w:rsidR="00B61532">
        <w:trPr>
          <w:trHeight w:val="509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入住手续办理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办理住宿手续并在青年志愿者协助下将您的行李搬至入住处。入住后请认真阅读入住须知，保持环境清洁，保护好个人物品。</w:t>
            </w:r>
          </w:p>
        </w:tc>
      </w:tr>
    </w:tbl>
    <w:p w:rsidR="00B61532" w:rsidRDefault="00B61532">
      <w:pPr>
        <w:spacing w:line="360" w:lineRule="auto"/>
        <w:rPr>
          <w:rFonts w:ascii="宋体" w:hAnsi="宋体"/>
          <w:sz w:val="21"/>
          <w:szCs w:val="21"/>
        </w:rPr>
      </w:pPr>
    </w:p>
    <w:p w:rsidR="00B61532" w:rsidRDefault="00B61532">
      <w:pPr>
        <w:spacing w:line="360" w:lineRule="auto"/>
        <w:rPr>
          <w:rFonts w:ascii="宋体" w:hAnsi="宋体"/>
          <w:sz w:val="21"/>
          <w:szCs w:val="21"/>
        </w:rPr>
      </w:pP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4、注意事项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（1）请您按以上流程办理并严格检查各项手续办理情况，以防漏项；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（2）请您在办理完毕以上手续后，不要随意外出，以便工作人员及时安排相关工作；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（3）请注意人身安全，不要随意到建设工地及工厂生产区域活动；</w:t>
      </w:r>
    </w:p>
    <w:p w:rsidR="00B61532" w:rsidRDefault="00F06192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（4）工作人员提前给您支付</w:t>
      </w:r>
      <w:r w:rsidR="00352F90">
        <w:rPr>
          <w:rFonts w:ascii="宋体" w:hAnsi="宋体" w:hint="eastAsia"/>
          <w:sz w:val="21"/>
          <w:szCs w:val="21"/>
        </w:rPr>
        <w:t>8</w:t>
      </w:r>
      <w:r>
        <w:rPr>
          <w:rFonts w:ascii="宋体" w:hAnsi="宋体" w:hint="eastAsia"/>
          <w:sz w:val="21"/>
          <w:szCs w:val="21"/>
        </w:rPr>
        <w:t>月份工资，因就餐卡中已给您</w:t>
      </w:r>
      <w:r w:rsidR="00931E5E">
        <w:rPr>
          <w:rFonts w:ascii="宋体" w:hAnsi="宋体" w:hint="eastAsia"/>
          <w:sz w:val="21"/>
          <w:szCs w:val="21"/>
        </w:rPr>
        <w:t>充入</w:t>
      </w:r>
      <w:r>
        <w:rPr>
          <w:rFonts w:ascii="宋体" w:hAnsi="宋体" w:hint="eastAsia"/>
          <w:sz w:val="21"/>
          <w:szCs w:val="21"/>
        </w:rPr>
        <w:t>100元，此项费用及就餐卡押金100元、综合培训餐费200元已从您</w:t>
      </w:r>
      <w:r w:rsidR="00352F90">
        <w:rPr>
          <w:rFonts w:ascii="宋体" w:hAnsi="宋体" w:hint="eastAsia"/>
          <w:sz w:val="21"/>
          <w:szCs w:val="21"/>
        </w:rPr>
        <w:t>8</w:t>
      </w:r>
      <w:r>
        <w:rPr>
          <w:rFonts w:ascii="宋体" w:hAnsi="宋体" w:hint="eastAsia"/>
          <w:sz w:val="21"/>
          <w:szCs w:val="21"/>
        </w:rPr>
        <w:t>月份工资中扣除；</w:t>
      </w:r>
    </w:p>
    <w:p w:rsidR="00B61532" w:rsidRDefault="00F06192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（5）请严格遵守公司各项规章制度，未尽事宜请及时向相关工作人员提出解决；</w:t>
      </w:r>
    </w:p>
    <w:p w:rsidR="00B61532" w:rsidRDefault="00B61532">
      <w:pPr>
        <w:spacing w:line="360" w:lineRule="auto"/>
        <w:rPr>
          <w:rFonts w:ascii="宋体" w:hAnsi="宋体"/>
          <w:b/>
          <w:sz w:val="21"/>
          <w:szCs w:val="21"/>
        </w:rPr>
      </w:pPr>
    </w:p>
    <w:p w:rsidR="003A7D21" w:rsidRDefault="003A7D21">
      <w:pPr>
        <w:spacing w:line="360" w:lineRule="auto"/>
        <w:rPr>
          <w:rFonts w:ascii="宋体" w:hAnsi="宋体"/>
          <w:b/>
          <w:sz w:val="21"/>
          <w:szCs w:val="21"/>
        </w:rPr>
      </w:pPr>
    </w:p>
    <w:p w:rsidR="00B61532" w:rsidRDefault="00F06192">
      <w:pPr>
        <w:spacing w:line="360" w:lineRule="auto"/>
        <w:ind w:leftChars="-225" w:left="-54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lastRenderedPageBreak/>
        <w:t>附件：</w:t>
      </w:r>
    </w:p>
    <w:p w:rsidR="00B61532" w:rsidRDefault="00F06192">
      <w:pPr>
        <w:spacing w:line="360" w:lineRule="auto"/>
        <w:ind w:leftChars="-225" w:left="-540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noProof/>
          <w:sz w:val="21"/>
          <w:szCs w:val="21"/>
        </w:rPr>
        <w:drawing>
          <wp:inline distT="0" distB="0" distL="0" distR="0">
            <wp:extent cx="8820150" cy="5600700"/>
            <wp:effectExtent l="19050" t="0" r="0" b="0"/>
            <wp:docPr id="1" name="图片 1" descr="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示意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0150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1532" w:rsidSect="003A7D21">
      <w:pgSz w:w="16838" w:h="11906" w:orient="landscape"/>
      <w:pgMar w:top="90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4CB" w:rsidRDefault="002344CB" w:rsidP="003A7D21">
      <w:r>
        <w:separator/>
      </w:r>
    </w:p>
  </w:endnote>
  <w:endnote w:type="continuationSeparator" w:id="0">
    <w:p w:rsidR="002344CB" w:rsidRDefault="002344CB" w:rsidP="003A7D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4CB" w:rsidRDefault="002344CB" w:rsidP="003A7D21">
      <w:r>
        <w:separator/>
      </w:r>
    </w:p>
  </w:footnote>
  <w:footnote w:type="continuationSeparator" w:id="0">
    <w:p w:rsidR="002344CB" w:rsidRDefault="002344CB" w:rsidP="003A7D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stylePaneFormatFilter w:val="3F01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76965"/>
    <w:rsid w:val="00003757"/>
    <w:rsid w:val="000043AA"/>
    <w:rsid w:val="0001169F"/>
    <w:rsid w:val="00012ADB"/>
    <w:rsid w:val="00013DBE"/>
    <w:rsid w:val="00022584"/>
    <w:rsid w:val="00024796"/>
    <w:rsid w:val="00024880"/>
    <w:rsid w:val="00031DAA"/>
    <w:rsid w:val="00031DB5"/>
    <w:rsid w:val="00033D7B"/>
    <w:rsid w:val="0003568C"/>
    <w:rsid w:val="00036097"/>
    <w:rsid w:val="00041791"/>
    <w:rsid w:val="00045860"/>
    <w:rsid w:val="00050094"/>
    <w:rsid w:val="00056E68"/>
    <w:rsid w:val="00060983"/>
    <w:rsid w:val="000645B8"/>
    <w:rsid w:val="00064E06"/>
    <w:rsid w:val="00067501"/>
    <w:rsid w:val="00070520"/>
    <w:rsid w:val="00073E6C"/>
    <w:rsid w:val="00081AA5"/>
    <w:rsid w:val="00083D87"/>
    <w:rsid w:val="00087800"/>
    <w:rsid w:val="00091C0A"/>
    <w:rsid w:val="000941D8"/>
    <w:rsid w:val="000943A7"/>
    <w:rsid w:val="000A2041"/>
    <w:rsid w:val="000A35BE"/>
    <w:rsid w:val="000A51D4"/>
    <w:rsid w:val="000A7732"/>
    <w:rsid w:val="000B119E"/>
    <w:rsid w:val="000B2658"/>
    <w:rsid w:val="000B487C"/>
    <w:rsid w:val="000B772E"/>
    <w:rsid w:val="000C6E6F"/>
    <w:rsid w:val="000D3E59"/>
    <w:rsid w:val="000D563D"/>
    <w:rsid w:val="000E1993"/>
    <w:rsid w:val="000E678D"/>
    <w:rsid w:val="000F35C1"/>
    <w:rsid w:val="00102E0A"/>
    <w:rsid w:val="001033A7"/>
    <w:rsid w:val="00104D32"/>
    <w:rsid w:val="00111F21"/>
    <w:rsid w:val="00113354"/>
    <w:rsid w:val="0011381E"/>
    <w:rsid w:val="0011454E"/>
    <w:rsid w:val="00117AB1"/>
    <w:rsid w:val="001237E5"/>
    <w:rsid w:val="0012495A"/>
    <w:rsid w:val="00126570"/>
    <w:rsid w:val="00126A35"/>
    <w:rsid w:val="00127A81"/>
    <w:rsid w:val="00131447"/>
    <w:rsid w:val="001332B2"/>
    <w:rsid w:val="00140FFE"/>
    <w:rsid w:val="00147FDD"/>
    <w:rsid w:val="0015443D"/>
    <w:rsid w:val="00157092"/>
    <w:rsid w:val="0015744E"/>
    <w:rsid w:val="00157C03"/>
    <w:rsid w:val="00162D66"/>
    <w:rsid w:val="00164F0B"/>
    <w:rsid w:val="00166A90"/>
    <w:rsid w:val="00170EA6"/>
    <w:rsid w:val="0017112E"/>
    <w:rsid w:val="00171391"/>
    <w:rsid w:val="0017209C"/>
    <w:rsid w:val="0017320D"/>
    <w:rsid w:val="00175B24"/>
    <w:rsid w:val="00180A82"/>
    <w:rsid w:val="0018492B"/>
    <w:rsid w:val="0019142B"/>
    <w:rsid w:val="001932D6"/>
    <w:rsid w:val="00195A58"/>
    <w:rsid w:val="00197337"/>
    <w:rsid w:val="001A277F"/>
    <w:rsid w:val="001A2DF7"/>
    <w:rsid w:val="001A7780"/>
    <w:rsid w:val="001B041D"/>
    <w:rsid w:val="001B206E"/>
    <w:rsid w:val="001B2FA7"/>
    <w:rsid w:val="001B6DA7"/>
    <w:rsid w:val="001B6E26"/>
    <w:rsid w:val="001B7CE3"/>
    <w:rsid w:val="001C2481"/>
    <w:rsid w:val="001C5390"/>
    <w:rsid w:val="001D05C0"/>
    <w:rsid w:val="001D434A"/>
    <w:rsid w:val="001E15D5"/>
    <w:rsid w:val="001E4BC1"/>
    <w:rsid w:val="001E7169"/>
    <w:rsid w:val="001E79D1"/>
    <w:rsid w:val="001F23B8"/>
    <w:rsid w:val="001F4B95"/>
    <w:rsid w:val="001F61AC"/>
    <w:rsid w:val="001F67C6"/>
    <w:rsid w:val="0020035E"/>
    <w:rsid w:val="00201C13"/>
    <w:rsid w:val="002024C3"/>
    <w:rsid w:val="002044AD"/>
    <w:rsid w:val="002119E6"/>
    <w:rsid w:val="002135C7"/>
    <w:rsid w:val="002170B8"/>
    <w:rsid w:val="002226A3"/>
    <w:rsid w:val="00231188"/>
    <w:rsid w:val="002344CB"/>
    <w:rsid w:val="00246D1B"/>
    <w:rsid w:val="00255FDD"/>
    <w:rsid w:val="00256323"/>
    <w:rsid w:val="00256719"/>
    <w:rsid w:val="00257993"/>
    <w:rsid w:val="00262E2B"/>
    <w:rsid w:val="002802FD"/>
    <w:rsid w:val="002810CE"/>
    <w:rsid w:val="002818EC"/>
    <w:rsid w:val="00282700"/>
    <w:rsid w:val="0028411F"/>
    <w:rsid w:val="0028630D"/>
    <w:rsid w:val="00287E6C"/>
    <w:rsid w:val="00293257"/>
    <w:rsid w:val="00296C28"/>
    <w:rsid w:val="002A26DC"/>
    <w:rsid w:val="002B6162"/>
    <w:rsid w:val="002B6CAF"/>
    <w:rsid w:val="002C0390"/>
    <w:rsid w:val="002D5F75"/>
    <w:rsid w:val="002D663A"/>
    <w:rsid w:val="002D66C0"/>
    <w:rsid w:val="002D6C14"/>
    <w:rsid w:val="002D70F0"/>
    <w:rsid w:val="002E0B54"/>
    <w:rsid w:val="002E1455"/>
    <w:rsid w:val="002E5756"/>
    <w:rsid w:val="002F373B"/>
    <w:rsid w:val="002F3A62"/>
    <w:rsid w:val="002F6AEB"/>
    <w:rsid w:val="00303E4B"/>
    <w:rsid w:val="003042C2"/>
    <w:rsid w:val="0031169F"/>
    <w:rsid w:val="003124B4"/>
    <w:rsid w:val="00320AB1"/>
    <w:rsid w:val="00325DE5"/>
    <w:rsid w:val="00327FF9"/>
    <w:rsid w:val="00333D87"/>
    <w:rsid w:val="00334390"/>
    <w:rsid w:val="00340758"/>
    <w:rsid w:val="00340CDB"/>
    <w:rsid w:val="0035016D"/>
    <w:rsid w:val="003501AC"/>
    <w:rsid w:val="00352F90"/>
    <w:rsid w:val="003545D5"/>
    <w:rsid w:val="00356CF6"/>
    <w:rsid w:val="00360E17"/>
    <w:rsid w:val="00361854"/>
    <w:rsid w:val="00365F4B"/>
    <w:rsid w:val="00377191"/>
    <w:rsid w:val="00381D78"/>
    <w:rsid w:val="0038778E"/>
    <w:rsid w:val="00393D16"/>
    <w:rsid w:val="003962B6"/>
    <w:rsid w:val="003A18FB"/>
    <w:rsid w:val="003A7D21"/>
    <w:rsid w:val="003B3D30"/>
    <w:rsid w:val="003B737B"/>
    <w:rsid w:val="003C7CDE"/>
    <w:rsid w:val="003C7E59"/>
    <w:rsid w:val="003D1A36"/>
    <w:rsid w:val="003D3B7B"/>
    <w:rsid w:val="003D64CB"/>
    <w:rsid w:val="003E0E16"/>
    <w:rsid w:val="003E155D"/>
    <w:rsid w:val="003E22A2"/>
    <w:rsid w:val="003E3EE4"/>
    <w:rsid w:val="003E4289"/>
    <w:rsid w:val="003E482A"/>
    <w:rsid w:val="003E4A6B"/>
    <w:rsid w:val="003F79BB"/>
    <w:rsid w:val="00402F3C"/>
    <w:rsid w:val="0040726D"/>
    <w:rsid w:val="004147BD"/>
    <w:rsid w:val="0041542A"/>
    <w:rsid w:val="004154BA"/>
    <w:rsid w:val="00424078"/>
    <w:rsid w:val="0042433D"/>
    <w:rsid w:val="00424864"/>
    <w:rsid w:val="00437781"/>
    <w:rsid w:val="00437971"/>
    <w:rsid w:val="00437C30"/>
    <w:rsid w:val="00437E1C"/>
    <w:rsid w:val="0044167B"/>
    <w:rsid w:val="00445F56"/>
    <w:rsid w:val="004463D6"/>
    <w:rsid w:val="0045094F"/>
    <w:rsid w:val="00452CEC"/>
    <w:rsid w:val="0045492B"/>
    <w:rsid w:val="0046037E"/>
    <w:rsid w:val="00462816"/>
    <w:rsid w:val="00462DB5"/>
    <w:rsid w:val="0046663C"/>
    <w:rsid w:val="00476744"/>
    <w:rsid w:val="00481FD8"/>
    <w:rsid w:val="00485B67"/>
    <w:rsid w:val="004866A2"/>
    <w:rsid w:val="00493068"/>
    <w:rsid w:val="00493D80"/>
    <w:rsid w:val="00495516"/>
    <w:rsid w:val="004A00E8"/>
    <w:rsid w:val="004A2402"/>
    <w:rsid w:val="004A3C2C"/>
    <w:rsid w:val="004A5717"/>
    <w:rsid w:val="004A691B"/>
    <w:rsid w:val="004B6BF3"/>
    <w:rsid w:val="004C2D17"/>
    <w:rsid w:val="004C66FE"/>
    <w:rsid w:val="004C75C1"/>
    <w:rsid w:val="004D3379"/>
    <w:rsid w:val="004D5414"/>
    <w:rsid w:val="004E2D0D"/>
    <w:rsid w:val="004E596B"/>
    <w:rsid w:val="004F649A"/>
    <w:rsid w:val="00500FAC"/>
    <w:rsid w:val="00502E08"/>
    <w:rsid w:val="00506C3F"/>
    <w:rsid w:val="00510EDA"/>
    <w:rsid w:val="005116D2"/>
    <w:rsid w:val="00515D58"/>
    <w:rsid w:val="00517958"/>
    <w:rsid w:val="00521E20"/>
    <w:rsid w:val="005225A3"/>
    <w:rsid w:val="005253B1"/>
    <w:rsid w:val="00526DB4"/>
    <w:rsid w:val="00527477"/>
    <w:rsid w:val="005328BE"/>
    <w:rsid w:val="0053312F"/>
    <w:rsid w:val="005475A3"/>
    <w:rsid w:val="00553BF0"/>
    <w:rsid w:val="005559B9"/>
    <w:rsid w:val="00555A11"/>
    <w:rsid w:val="005575C2"/>
    <w:rsid w:val="00566A31"/>
    <w:rsid w:val="00576D9B"/>
    <w:rsid w:val="00582770"/>
    <w:rsid w:val="00582828"/>
    <w:rsid w:val="00583916"/>
    <w:rsid w:val="005A5A03"/>
    <w:rsid w:val="005A5EA8"/>
    <w:rsid w:val="005B0B6B"/>
    <w:rsid w:val="005B3030"/>
    <w:rsid w:val="005B31ED"/>
    <w:rsid w:val="005B554F"/>
    <w:rsid w:val="005B636B"/>
    <w:rsid w:val="005B75AD"/>
    <w:rsid w:val="005C1747"/>
    <w:rsid w:val="005C1B47"/>
    <w:rsid w:val="005C438E"/>
    <w:rsid w:val="005C4D43"/>
    <w:rsid w:val="005C5DA6"/>
    <w:rsid w:val="005C5E04"/>
    <w:rsid w:val="005D05B1"/>
    <w:rsid w:val="005D5509"/>
    <w:rsid w:val="005E35FB"/>
    <w:rsid w:val="005E7AEF"/>
    <w:rsid w:val="0060007D"/>
    <w:rsid w:val="006015AB"/>
    <w:rsid w:val="006052AE"/>
    <w:rsid w:val="0061085E"/>
    <w:rsid w:val="006125AD"/>
    <w:rsid w:val="006133B4"/>
    <w:rsid w:val="006209BF"/>
    <w:rsid w:val="00621E15"/>
    <w:rsid w:val="00627810"/>
    <w:rsid w:val="00630EAF"/>
    <w:rsid w:val="00631107"/>
    <w:rsid w:val="00635209"/>
    <w:rsid w:val="0063663F"/>
    <w:rsid w:val="00642F27"/>
    <w:rsid w:val="00643A98"/>
    <w:rsid w:val="0064676E"/>
    <w:rsid w:val="00647C03"/>
    <w:rsid w:val="00656F5B"/>
    <w:rsid w:val="006579B1"/>
    <w:rsid w:val="006615DA"/>
    <w:rsid w:val="00665BC5"/>
    <w:rsid w:val="00665F33"/>
    <w:rsid w:val="00666AD3"/>
    <w:rsid w:val="00674ED6"/>
    <w:rsid w:val="00675B0B"/>
    <w:rsid w:val="00677EF2"/>
    <w:rsid w:val="006806E9"/>
    <w:rsid w:val="00683A50"/>
    <w:rsid w:val="006921CC"/>
    <w:rsid w:val="006A0971"/>
    <w:rsid w:val="006A0FC0"/>
    <w:rsid w:val="006A12A3"/>
    <w:rsid w:val="006A3AAC"/>
    <w:rsid w:val="006A5810"/>
    <w:rsid w:val="006B46BD"/>
    <w:rsid w:val="006C344A"/>
    <w:rsid w:val="006D0103"/>
    <w:rsid w:val="006D1891"/>
    <w:rsid w:val="006D3069"/>
    <w:rsid w:val="006D6CFE"/>
    <w:rsid w:val="006D7E56"/>
    <w:rsid w:val="006E1F7A"/>
    <w:rsid w:val="006E2300"/>
    <w:rsid w:val="006E4B41"/>
    <w:rsid w:val="006E5565"/>
    <w:rsid w:val="006E670C"/>
    <w:rsid w:val="007006D6"/>
    <w:rsid w:val="0070310E"/>
    <w:rsid w:val="00707C4A"/>
    <w:rsid w:val="00710684"/>
    <w:rsid w:val="00710A79"/>
    <w:rsid w:val="00711BDE"/>
    <w:rsid w:val="00712354"/>
    <w:rsid w:val="00713094"/>
    <w:rsid w:val="0071731D"/>
    <w:rsid w:val="00720350"/>
    <w:rsid w:val="00722421"/>
    <w:rsid w:val="00725340"/>
    <w:rsid w:val="0072625B"/>
    <w:rsid w:val="0072685A"/>
    <w:rsid w:val="0072761B"/>
    <w:rsid w:val="00727DD7"/>
    <w:rsid w:val="00735605"/>
    <w:rsid w:val="00742217"/>
    <w:rsid w:val="007426A6"/>
    <w:rsid w:val="007426C3"/>
    <w:rsid w:val="0074694E"/>
    <w:rsid w:val="00746AD3"/>
    <w:rsid w:val="007511CE"/>
    <w:rsid w:val="00753524"/>
    <w:rsid w:val="00755B05"/>
    <w:rsid w:val="00756892"/>
    <w:rsid w:val="007623A3"/>
    <w:rsid w:val="00770C5A"/>
    <w:rsid w:val="0077434F"/>
    <w:rsid w:val="00784731"/>
    <w:rsid w:val="00785566"/>
    <w:rsid w:val="00787495"/>
    <w:rsid w:val="00790698"/>
    <w:rsid w:val="00791CDB"/>
    <w:rsid w:val="0079401F"/>
    <w:rsid w:val="00794751"/>
    <w:rsid w:val="00794931"/>
    <w:rsid w:val="0079595B"/>
    <w:rsid w:val="007A2001"/>
    <w:rsid w:val="007A3B29"/>
    <w:rsid w:val="007B138C"/>
    <w:rsid w:val="007B2D09"/>
    <w:rsid w:val="007B3A85"/>
    <w:rsid w:val="007B6B63"/>
    <w:rsid w:val="007B7598"/>
    <w:rsid w:val="007C1326"/>
    <w:rsid w:val="007C1378"/>
    <w:rsid w:val="007C2DA8"/>
    <w:rsid w:val="007D3BC8"/>
    <w:rsid w:val="007D41FC"/>
    <w:rsid w:val="007D4638"/>
    <w:rsid w:val="007D509B"/>
    <w:rsid w:val="007D7858"/>
    <w:rsid w:val="007F26AC"/>
    <w:rsid w:val="007F6906"/>
    <w:rsid w:val="00800FA7"/>
    <w:rsid w:val="00824CCE"/>
    <w:rsid w:val="008252B2"/>
    <w:rsid w:val="00825446"/>
    <w:rsid w:val="00831E87"/>
    <w:rsid w:val="008320BC"/>
    <w:rsid w:val="008338EC"/>
    <w:rsid w:val="00834A01"/>
    <w:rsid w:val="00834A60"/>
    <w:rsid w:val="00843DEA"/>
    <w:rsid w:val="008457DE"/>
    <w:rsid w:val="00850FFB"/>
    <w:rsid w:val="00861E35"/>
    <w:rsid w:val="008639E7"/>
    <w:rsid w:val="00872F2B"/>
    <w:rsid w:val="00874292"/>
    <w:rsid w:val="00883F50"/>
    <w:rsid w:val="0088466C"/>
    <w:rsid w:val="00886600"/>
    <w:rsid w:val="008915CE"/>
    <w:rsid w:val="0089257C"/>
    <w:rsid w:val="00895540"/>
    <w:rsid w:val="008A25B8"/>
    <w:rsid w:val="008B17CA"/>
    <w:rsid w:val="008B25DE"/>
    <w:rsid w:val="008B54AA"/>
    <w:rsid w:val="008B7903"/>
    <w:rsid w:val="008C59DF"/>
    <w:rsid w:val="008C7B07"/>
    <w:rsid w:val="008D0CDF"/>
    <w:rsid w:val="008D0DEF"/>
    <w:rsid w:val="008D3246"/>
    <w:rsid w:val="008D3E1F"/>
    <w:rsid w:val="008D5C9A"/>
    <w:rsid w:val="008D7922"/>
    <w:rsid w:val="008E3292"/>
    <w:rsid w:val="008E4CBE"/>
    <w:rsid w:val="008E50D9"/>
    <w:rsid w:val="008E67CF"/>
    <w:rsid w:val="008E7258"/>
    <w:rsid w:val="008F609A"/>
    <w:rsid w:val="008F7273"/>
    <w:rsid w:val="008F7498"/>
    <w:rsid w:val="008F756E"/>
    <w:rsid w:val="00900192"/>
    <w:rsid w:val="009004B6"/>
    <w:rsid w:val="00903B63"/>
    <w:rsid w:val="0090751D"/>
    <w:rsid w:val="009120DD"/>
    <w:rsid w:val="00920F06"/>
    <w:rsid w:val="0092376D"/>
    <w:rsid w:val="009241BC"/>
    <w:rsid w:val="00927BD6"/>
    <w:rsid w:val="00927F5B"/>
    <w:rsid w:val="00930DE6"/>
    <w:rsid w:val="00931E5E"/>
    <w:rsid w:val="00944538"/>
    <w:rsid w:val="00944C91"/>
    <w:rsid w:val="00951C13"/>
    <w:rsid w:val="009605AF"/>
    <w:rsid w:val="00962B95"/>
    <w:rsid w:val="00966B22"/>
    <w:rsid w:val="00966CDB"/>
    <w:rsid w:val="00971586"/>
    <w:rsid w:val="00972869"/>
    <w:rsid w:val="00976D53"/>
    <w:rsid w:val="00982DB8"/>
    <w:rsid w:val="00985F71"/>
    <w:rsid w:val="009906F4"/>
    <w:rsid w:val="00991D8C"/>
    <w:rsid w:val="00993A13"/>
    <w:rsid w:val="0099782A"/>
    <w:rsid w:val="009A2654"/>
    <w:rsid w:val="009B018E"/>
    <w:rsid w:val="009B0524"/>
    <w:rsid w:val="009B29AE"/>
    <w:rsid w:val="009B39C7"/>
    <w:rsid w:val="009B4B6D"/>
    <w:rsid w:val="009B71C6"/>
    <w:rsid w:val="009C01BC"/>
    <w:rsid w:val="009C0AB2"/>
    <w:rsid w:val="009C14C7"/>
    <w:rsid w:val="009C6B22"/>
    <w:rsid w:val="009C768B"/>
    <w:rsid w:val="009D08E4"/>
    <w:rsid w:val="009D0DC8"/>
    <w:rsid w:val="009D1045"/>
    <w:rsid w:val="009D12F1"/>
    <w:rsid w:val="009D1751"/>
    <w:rsid w:val="009D36AB"/>
    <w:rsid w:val="009D43A2"/>
    <w:rsid w:val="009D4C94"/>
    <w:rsid w:val="009E138C"/>
    <w:rsid w:val="009F237A"/>
    <w:rsid w:val="009F5373"/>
    <w:rsid w:val="009F57F5"/>
    <w:rsid w:val="009F5BCA"/>
    <w:rsid w:val="00A005FE"/>
    <w:rsid w:val="00A05A2B"/>
    <w:rsid w:val="00A10B79"/>
    <w:rsid w:val="00A11143"/>
    <w:rsid w:val="00A13C63"/>
    <w:rsid w:val="00A149CE"/>
    <w:rsid w:val="00A17138"/>
    <w:rsid w:val="00A20A29"/>
    <w:rsid w:val="00A276C0"/>
    <w:rsid w:val="00A2788A"/>
    <w:rsid w:val="00A30F42"/>
    <w:rsid w:val="00A3121B"/>
    <w:rsid w:val="00A31289"/>
    <w:rsid w:val="00A324E6"/>
    <w:rsid w:val="00A33315"/>
    <w:rsid w:val="00A33FC4"/>
    <w:rsid w:val="00A37334"/>
    <w:rsid w:val="00A37ABF"/>
    <w:rsid w:val="00A42F41"/>
    <w:rsid w:val="00A439F6"/>
    <w:rsid w:val="00A47AB4"/>
    <w:rsid w:val="00A53262"/>
    <w:rsid w:val="00A54275"/>
    <w:rsid w:val="00A57FFD"/>
    <w:rsid w:val="00A6298C"/>
    <w:rsid w:val="00A62CC6"/>
    <w:rsid w:val="00A63019"/>
    <w:rsid w:val="00A638D9"/>
    <w:rsid w:val="00A67E47"/>
    <w:rsid w:val="00A751B7"/>
    <w:rsid w:val="00A7634A"/>
    <w:rsid w:val="00A76965"/>
    <w:rsid w:val="00A87B05"/>
    <w:rsid w:val="00A900DD"/>
    <w:rsid w:val="00A910CC"/>
    <w:rsid w:val="00A928C5"/>
    <w:rsid w:val="00A934A0"/>
    <w:rsid w:val="00AA2083"/>
    <w:rsid w:val="00AA5693"/>
    <w:rsid w:val="00AA7634"/>
    <w:rsid w:val="00AA7E47"/>
    <w:rsid w:val="00AA7FBE"/>
    <w:rsid w:val="00AB05A8"/>
    <w:rsid w:val="00AB1C65"/>
    <w:rsid w:val="00AC00BE"/>
    <w:rsid w:val="00AC0478"/>
    <w:rsid w:val="00AC1974"/>
    <w:rsid w:val="00AC217C"/>
    <w:rsid w:val="00AC21C3"/>
    <w:rsid w:val="00AC5515"/>
    <w:rsid w:val="00AE0B79"/>
    <w:rsid w:val="00AE3788"/>
    <w:rsid w:val="00AE3936"/>
    <w:rsid w:val="00AE4BD7"/>
    <w:rsid w:val="00AE772E"/>
    <w:rsid w:val="00AE7931"/>
    <w:rsid w:val="00AF0029"/>
    <w:rsid w:val="00AF1208"/>
    <w:rsid w:val="00AF1ACE"/>
    <w:rsid w:val="00AF39C9"/>
    <w:rsid w:val="00AF3C0C"/>
    <w:rsid w:val="00AF453C"/>
    <w:rsid w:val="00AF57BA"/>
    <w:rsid w:val="00AF5C88"/>
    <w:rsid w:val="00AF6C87"/>
    <w:rsid w:val="00B027E2"/>
    <w:rsid w:val="00B0411A"/>
    <w:rsid w:val="00B0411B"/>
    <w:rsid w:val="00B06284"/>
    <w:rsid w:val="00B216AA"/>
    <w:rsid w:val="00B21A86"/>
    <w:rsid w:val="00B2246E"/>
    <w:rsid w:val="00B30704"/>
    <w:rsid w:val="00B34A0A"/>
    <w:rsid w:val="00B4214C"/>
    <w:rsid w:val="00B508AD"/>
    <w:rsid w:val="00B51777"/>
    <w:rsid w:val="00B52005"/>
    <w:rsid w:val="00B52964"/>
    <w:rsid w:val="00B55514"/>
    <w:rsid w:val="00B558AF"/>
    <w:rsid w:val="00B61532"/>
    <w:rsid w:val="00B624B2"/>
    <w:rsid w:val="00B625C3"/>
    <w:rsid w:val="00B661DE"/>
    <w:rsid w:val="00B87561"/>
    <w:rsid w:val="00B9140B"/>
    <w:rsid w:val="00B93432"/>
    <w:rsid w:val="00B93FDC"/>
    <w:rsid w:val="00B96B3A"/>
    <w:rsid w:val="00B97A5A"/>
    <w:rsid w:val="00BA09AC"/>
    <w:rsid w:val="00BA23CC"/>
    <w:rsid w:val="00BA4680"/>
    <w:rsid w:val="00BA60BF"/>
    <w:rsid w:val="00BA649B"/>
    <w:rsid w:val="00BB2286"/>
    <w:rsid w:val="00BB4273"/>
    <w:rsid w:val="00BB5674"/>
    <w:rsid w:val="00BB76F3"/>
    <w:rsid w:val="00BC024E"/>
    <w:rsid w:val="00BC2A82"/>
    <w:rsid w:val="00BC3701"/>
    <w:rsid w:val="00BC48E8"/>
    <w:rsid w:val="00BC6EA5"/>
    <w:rsid w:val="00BD4B2E"/>
    <w:rsid w:val="00BD5A48"/>
    <w:rsid w:val="00BE2C15"/>
    <w:rsid w:val="00BE3A01"/>
    <w:rsid w:val="00BF47A2"/>
    <w:rsid w:val="00BF7AB0"/>
    <w:rsid w:val="00C00065"/>
    <w:rsid w:val="00C06D58"/>
    <w:rsid w:val="00C07992"/>
    <w:rsid w:val="00C106E5"/>
    <w:rsid w:val="00C1622E"/>
    <w:rsid w:val="00C34A32"/>
    <w:rsid w:val="00C459CD"/>
    <w:rsid w:val="00C464BA"/>
    <w:rsid w:val="00C56F6D"/>
    <w:rsid w:val="00C609D4"/>
    <w:rsid w:val="00C61B81"/>
    <w:rsid w:val="00C63D32"/>
    <w:rsid w:val="00C6653C"/>
    <w:rsid w:val="00C71DD5"/>
    <w:rsid w:val="00C72867"/>
    <w:rsid w:val="00C75878"/>
    <w:rsid w:val="00C77261"/>
    <w:rsid w:val="00C80366"/>
    <w:rsid w:val="00C8192F"/>
    <w:rsid w:val="00C84FB5"/>
    <w:rsid w:val="00C90051"/>
    <w:rsid w:val="00C90F51"/>
    <w:rsid w:val="00C92E46"/>
    <w:rsid w:val="00C93342"/>
    <w:rsid w:val="00C936A6"/>
    <w:rsid w:val="00C938A2"/>
    <w:rsid w:val="00C938D0"/>
    <w:rsid w:val="00C96D41"/>
    <w:rsid w:val="00CA1DD6"/>
    <w:rsid w:val="00CA63AC"/>
    <w:rsid w:val="00CA6D05"/>
    <w:rsid w:val="00CB0700"/>
    <w:rsid w:val="00CB07C9"/>
    <w:rsid w:val="00CB1EC7"/>
    <w:rsid w:val="00CC04D0"/>
    <w:rsid w:val="00CC1758"/>
    <w:rsid w:val="00CC1D3C"/>
    <w:rsid w:val="00CC2411"/>
    <w:rsid w:val="00CC358B"/>
    <w:rsid w:val="00CC366D"/>
    <w:rsid w:val="00CC3F8B"/>
    <w:rsid w:val="00CC405F"/>
    <w:rsid w:val="00CC4401"/>
    <w:rsid w:val="00CD17B7"/>
    <w:rsid w:val="00CD19DB"/>
    <w:rsid w:val="00CD6DA0"/>
    <w:rsid w:val="00CE0104"/>
    <w:rsid w:val="00CE6A58"/>
    <w:rsid w:val="00D0205F"/>
    <w:rsid w:val="00D02800"/>
    <w:rsid w:val="00D04714"/>
    <w:rsid w:val="00D06A8E"/>
    <w:rsid w:val="00D07790"/>
    <w:rsid w:val="00D10857"/>
    <w:rsid w:val="00D11784"/>
    <w:rsid w:val="00D16013"/>
    <w:rsid w:val="00D1755F"/>
    <w:rsid w:val="00D27E27"/>
    <w:rsid w:val="00D30E11"/>
    <w:rsid w:val="00D35AC1"/>
    <w:rsid w:val="00D525CC"/>
    <w:rsid w:val="00D52DB4"/>
    <w:rsid w:val="00D5438C"/>
    <w:rsid w:val="00D6165E"/>
    <w:rsid w:val="00D63849"/>
    <w:rsid w:val="00D67408"/>
    <w:rsid w:val="00D70612"/>
    <w:rsid w:val="00D72C96"/>
    <w:rsid w:val="00D77C1E"/>
    <w:rsid w:val="00D84BB9"/>
    <w:rsid w:val="00D90B11"/>
    <w:rsid w:val="00D92F8F"/>
    <w:rsid w:val="00D95AB6"/>
    <w:rsid w:val="00D96AA8"/>
    <w:rsid w:val="00D97B6F"/>
    <w:rsid w:val="00DA0A87"/>
    <w:rsid w:val="00DA3AB5"/>
    <w:rsid w:val="00DA4FBB"/>
    <w:rsid w:val="00DA70BF"/>
    <w:rsid w:val="00DB3BCA"/>
    <w:rsid w:val="00DB3CF8"/>
    <w:rsid w:val="00DB4661"/>
    <w:rsid w:val="00DB652B"/>
    <w:rsid w:val="00DB7891"/>
    <w:rsid w:val="00DC338C"/>
    <w:rsid w:val="00DC4B3C"/>
    <w:rsid w:val="00DD0F8D"/>
    <w:rsid w:val="00DD4AFA"/>
    <w:rsid w:val="00DD4E66"/>
    <w:rsid w:val="00DE4DEF"/>
    <w:rsid w:val="00DE4E65"/>
    <w:rsid w:val="00E00EDB"/>
    <w:rsid w:val="00E13243"/>
    <w:rsid w:val="00E14728"/>
    <w:rsid w:val="00E173C1"/>
    <w:rsid w:val="00E21AD3"/>
    <w:rsid w:val="00E24AB9"/>
    <w:rsid w:val="00E24AE3"/>
    <w:rsid w:val="00E2798D"/>
    <w:rsid w:val="00E309A9"/>
    <w:rsid w:val="00E33192"/>
    <w:rsid w:val="00E33688"/>
    <w:rsid w:val="00E3519F"/>
    <w:rsid w:val="00E35290"/>
    <w:rsid w:val="00E3555F"/>
    <w:rsid w:val="00E35C92"/>
    <w:rsid w:val="00E367F4"/>
    <w:rsid w:val="00E44710"/>
    <w:rsid w:val="00E45A16"/>
    <w:rsid w:val="00E5532F"/>
    <w:rsid w:val="00E56FA7"/>
    <w:rsid w:val="00E60384"/>
    <w:rsid w:val="00E6271F"/>
    <w:rsid w:val="00E627EF"/>
    <w:rsid w:val="00E66BAE"/>
    <w:rsid w:val="00E727B0"/>
    <w:rsid w:val="00E72907"/>
    <w:rsid w:val="00E876B3"/>
    <w:rsid w:val="00E9049D"/>
    <w:rsid w:val="00E92410"/>
    <w:rsid w:val="00E95BE4"/>
    <w:rsid w:val="00E96639"/>
    <w:rsid w:val="00EA042F"/>
    <w:rsid w:val="00EA071A"/>
    <w:rsid w:val="00EA67D2"/>
    <w:rsid w:val="00EB04E8"/>
    <w:rsid w:val="00EB2065"/>
    <w:rsid w:val="00EB2FA9"/>
    <w:rsid w:val="00EB530B"/>
    <w:rsid w:val="00EB5707"/>
    <w:rsid w:val="00EC04AE"/>
    <w:rsid w:val="00EC11C0"/>
    <w:rsid w:val="00EC429B"/>
    <w:rsid w:val="00ED2631"/>
    <w:rsid w:val="00ED3835"/>
    <w:rsid w:val="00ED3C81"/>
    <w:rsid w:val="00ED584B"/>
    <w:rsid w:val="00ED7C32"/>
    <w:rsid w:val="00EE0A0B"/>
    <w:rsid w:val="00EE22D1"/>
    <w:rsid w:val="00EE22F6"/>
    <w:rsid w:val="00EE2D6E"/>
    <w:rsid w:val="00EE6A45"/>
    <w:rsid w:val="00EF0319"/>
    <w:rsid w:val="00EF1FCA"/>
    <w:rsid w:val="00EF3EFC"/>
    <w:rsid w:val="00EF4876"/>
    <w:rsid w:val="00EF64C8"/>
    <w:rsid w:val="00F0569B"/>
    <w:rsid w:val="00F06192"/>
    <w:rsid w:val="00F07885"/>
    <w:rsid w:val="00F12BC7"/>
    <w:rsid w:val="00F13793"/>
    <w:rsid w:val="00F15023"/>
    <w:rsid w:val="00F158D4"/>
    <w:rsid w:val="00F213ED"/>
    <w:rsid w:val="00F2431E"/>
    <w:rsid w:val="00F25BB0"/>
    <w:rsid w:val="00F273DD"/>
    <w:rsid w:val="00F3016A"/>
    <w:rsid w:val="00F34F79"/>
    <w:rsid w:val="00F36D56"/>
    <w:rsid w:val="00F4096D"/>
    <w:rsid w:val="00F463CF"/>
    <w:rsid w:val="00F46FEB"/>
    <w:rsid w:val="00F477F9"/>
    <w:rsid w:val="00F527BE"/>
    <w:rsid w:val="00F53A7C"/>
    <w:rsid w:val="00F5555C"/>
    <w:rsid w:val="00F60142"/>
    <w:rsid w:val="00F642BF"/>
    <w:rsid w:val="00F724DF"/>
    <w:rsid w:val="00F86940"/>
    <w:rsid w:val="00F901E9"/>
    <w:rsid w:val="00F95E7A"/>
    <w:rsid w:val="00F971B9"/>
    <w:rsid w:val="00FA0323"/>
    <w:rsid w:val="00FB1D23"/>
    <w:rsid w:val="00FB2610"/>
    <w:rsid w:val="00FB5165"/>
    <w:rsid w:val="00FC23E0"/>
    <w:rsid w:val="00FC33F6"/>
    <w:rsid w:val="00FC35DC"/>
    <w:rsid w:val="00FC444D"/>
    <w:rsid w:val="00FC4B5F"/>
    <w:rsid w:val="00FD3C1D"/>
    <w:rsid w:val="00FD61C2"/>
    <w:rsid w:val="00FD6D14"/>
    <w:rsid w:val="00FE17B9"/>
    <w:rsid w:val="00FE2C90"/>
    <w:rsid w:val="00FE2CB9"/>
    <w:rsid w:val="00FE3090"/>
    <w:rsid w:val="00FE5C96"/>
    <w:rsid w:val="00FF05B1"/>
    <w:rsid w:val="12AB44B1"/>
    <w:rsid w:val="62E42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15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61532"/>
    <w:rPr>
      <w:sz w:val="18"/>
      <w:szCs w:val="18"/>
    </w:rPr>
  </w:style>
  <w:style w:type="paragraph" w:styleId="a4">
    <w:name w:val="footer"/>
    <w:basedOn w:val="a"/>
    <w:link w:val="Char"/>
    <w:rsid w:val="00B6153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0"/>
    <w:rsid w:val="00B615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rsid w:val="00B61532"/>
    <w:pPr>
      <w:spacing w:before="100" w:beforeAutospacing="1" w:after="100" w:afterAutospacing="1"/>
    </w:pPr>
    <w:rPr>
      <w:rFonts w:ascii="宋体" w:hAnsi="宋体" w:cs="宋体"/>
    </w:rPr>
  </w:style>
  <w:style w:type="character" w:customStyle="1" w:styleId="Char0">
    <w:name w:val="页眉 Char"/>
    <w:link w:val="a5"/>
    <w:rsid w:val="00B61532"/>
    <w:rPr>
      <w:sz w:val="18"/>
      <w:szCs w:val="18"/>
    </w:rPr>
  </w:style>
  <w:style w:type="character" w:customStyle="1" w:styleId="Char">
    <w:name w:val="页脚 Char"/>
    <w:link w:val="a4"/>
    <w:rsid w:val="00B61532"/>
    <w:rPr>
      <w:sz w:val="18"/>
      <w:szCs w:val="18"/>
    </w:rPr>
  </w:style>
  <w:style w:type="paragraph" w:styleId="a7">
    <w:name w:val="List Paragraph"/>
    <w:basedOn w:val="a"/>
    <w:uiPriority w:val="34"/>
    <w:qFormat/>
    <w:rsid w:val="00B61532"/>
    <w:pPr>
      <w:ind w:firstLineChars="200" w:firstLine="420"/>
    </w:pPr>
  </w:style>
  <w:style w:type="character" w:customStyle="1" w:styleId="left">
    <w:name w:val="left"/>
    <w:basedOn w:val="a0"/>
    <w:rsid w:val="00B6153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xw\2.08%20&#25991;&#20214;&#26684;&#24335;\WORD&#25991;&#26723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880BAC4-0468-4CC7-BD7A-685E14F05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WORD文档.dot</Template>
  <TotalTime>21</TotalTime>
  <Pages>3</Pages>
  <Words>109</Words>
  <Characters>626</Characters>
  <Application>Microsoft Office Word</Application>
  <DocSecurity>0</DocSecurity>
  <Lines>5</Lines>
  <Paragraphs>1</Paragraphs>
  <ScaleCrop>false</ScaleCrop>
  <Company>foton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福田汽车集团</dc:title>
  <dc:creator>杨增宾</dc:creator>
  <cp:lastModifiedBy>JonMMx 2000</cp:lastModifiedBy>
  <cp:revision>11</cp:revision>
  <cp:lastPrinted>2016-03-18T06:25:00Z</cp:lastPrinted>
  <dcterms:created xsi:type="dcterms:W3CDTF">2017-03-29T03:40:00Z</dcterms:created>
  <dcterms:modified xsi:type="dcterms:W3CDTF">2019-06-03T10:25:00Z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