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778E" w:rsidRDefault="0038778E" w:rsidP="00E309A9">
      <w:pPr>
        <w:spacing w:line="900" w:lineRule="exact"/>
        <w:jc w:val="center"/>
        <w:rPr>
          <w:b/>
          <w:w w:val="125"/>
          <w:sz w:val="36"/>
          <w:szCs w:val="36"/>
        </w:rPr>
      </w:pPr>
    </w:p>
    <w:p w:rsidR="0038778E" w:rsidRDefault="0038778E" w:rsidP="00BA4680">
      <w:pPr>
        <w:spacing w:line="900" w:lineRule="exact"/>
        <w:rPr>
          <w:b/>
          <w:w w:val="125"/>
          <w:sz w:val="36"/>
          <w:szCs w:val="36"/>
        </w:rPr>
      </w:pPr>
    </w:p>
    <w:p w:rsidR="0038778E" w:rsidRDefault="0038778E">
      <w:pPr>
        <w:spacing w:line="900" w:lineRule="exact"/>
        <w:jc w:val="center"/>
        <w:rPr>
          <w:b/>
          <w:w w:val="125"/>
          <w:sz w:val="36"/>
          <w:szCs w:val="36"/>
        </w:rPr>
      </w:pPr>
      <w:r>
        <w:rPr>
          <w:rFonts w:hint="eastAsia"/>
          <w:b/>
          <w:w w:val="125"/>
          <w:sz w:val="36"/>
          <w:szCs w:val="36"/>
        </w:rPr>
        <w:t>福田汽车集团</w:t>
      </w:r>
    </w:p>
    <w:p w:rsidR="0038778E" w:rsidRDefault="004D5414">
      <w:pPr>
        <w:spacing w:line="900" w:lineRule="exact"/>
        <w:jc w:val="center"/>
        <w:rPr>
          <w:b/>
          <w:w w:val="125"/>
          <w:sz w:val="36"/>
          <w:szCs w:val="36"/>
        </w:rPr>
      </w:pPr>
      <w:r>
        <w:rPr>
          <w:rFonts w:hint="eastAsia"/>
          <w:b/>
          <w:w w:val="125"/>
          <w:sz w:val="36"/>
          <w:szCs w:val="36"/>
        </w:rPr>
        <w:t>201</w:t>
      </w:r>
      <w:r w:rsidR="00CC405F">
        <w:rPr>
          <w:rFonts w:hint="eastAsia"/>
          <w:b/>
          <w:w w:val="125"/>
          <w:sz w:val="36"/>
          <w:szCs w:val="36"/>
        </w:rPr>
        <w:t>7</w:t>
      </w:r>
      <w:r w:rsidR="002E1455">
        <w:rPr>
          <w:rFonts w:hint="eastAsia"/>
          <w:b/>
          <w:w w:val="125"/>
          <w:sz w:val="36"/>
          <w:szCs w:val="36"/>
        </w:rPr>
        <w:t>年新员工报到、体检及</w:t>
      </w:r>
      <w:r w:rsidR="0038778E">
        <w:rPr>
          <w:rFonts w:hint="eastAsia"/>
          <w:b/>
          <w:w w:val="125"/>
          <w:sz w:val="36"/>
          <w:szCs w:val="36"/>
        </w:rPr>
        <w:t>培训须知</w:t>
      </w:r>
    </w:p>
    <w:p w:rsidR="0038778E" w:rsidRDefault="0038778E">
      <w:pPr>
        <w:rPr>
          <w:sz w:val="21"/>
          <w:szCs w:val="21"/>
        </w:rPr>
      </w:pPr>
    </w:p>
    <w:p w:rsidR="0038778E" w:rsidRDefault="0038778E">
      <w:pPr>
        <w:rPr>
          <w:sz w:val="21"/>
          <w:szCs w:val="21"/>
        </w:rPr>
      </w:pPr>
    </w:p>
    <w:p w:rsidR="0038778E" w:rsidRDefault="0038778E">
      <w:pPr>
        <w:rPr>
          <w:sz w:val="21"/>
          <w:szCs w:val="21"/>
        </w:rPr>
      </w:pPr>
    </w:p>
    <w:p w:rsidR="0038778E" w:rsidRPr="004D5414" w:rsidRDefault="0038778E">
      <w:pPr>
        <w:rPr>
          <w:sz w:val="21"/>
          <w:szCs w:val="21"/>
        </w:rPr>
      </w:pPr>
    </w:p>
    <w:p w:rsidR="0038778E" w:rsidRPr="002E1455" w:rsidRDefault="0038778E">
      <w:pPr>
        <w:rPr>
          <w:sz w:val="21"/>
          <w:szCs w:val="21"/>
        </w:rPr>
      </w:pPr>
    </w:p>
    <w:p w:rsidR="0038778E" w:rsidRDefault="0038778E">
      <w:pPr>
        <w:rPr>
          <w:sz w:val="21"/>
          <w:szCs w:val="21"/>
        </w:rPr>
      </w:pPr>
    </w:p>
    <w:p w:rsidR="0038778E" w:rsidRDefault="0038778E">
      <w:pPr>
        <w:rPr>
          <w:sz w:val="21"/>
          <w:szCs w:val="21"/>
        </w:rPr>
      </w:pPr>
    </w:p>
    <w:p w:rsidR="0038778E" w:rsidRDefault="0038778E">
      <w:pPr>
        <w:rPr>
          <w:sz w:val="21"/>
          <w:szCs w:val="21"/>
        </w:rPr>
      </w:pPr>
    </w:p>
    <w:p w:rsidR="0038778E" w:rsidRDefault="0038778E">
      <w:pPr>
        <w:rPr>
          <w:sz w:val="21"/>
          <w:szCs w:val="21"/>
        </w:rPr>
      </w:pPr>
    </w:p>
    <w:p w:rsidR="0038778E" w:rsidRDefault="0038778E">
      <w:pPr>
        <w:rPr>
          <w:sz w:val="21"/>
          <w:szCs w:val="21"/>
        </w:rPr>
      </w:pPr>
    </w:p>
    <w:p w:rsidR="0038778E" w:rsidRDefault="0038778E">
      <w:pPr>
        <w:rPr>
          <w:sz w:val="21"/>
          <w:szCs w:val="21"/>
        </w:rPr>
      </w:pPr>
    </w:p>
    <w:p w:rsidR="0038778E" w:rsidRDefault="0038778E">
      <w:pPr>
        <w:rPr>
          <w:sz w:val="21"/>
          <w:szCs w:val="21"/>
        </w:rPr>
      </w:pPr>
    </w:p>
    <w:p w:rsidR="0038778E" w:rsidRDefault="0038778E">
      <w:pPr>
        <w:rPr>
          <w:sz w:val="21"/>
          <w:szCs w:val="21"/>
        </w:rPr>
      </w:pPr>
    </w:p>
    <w:p w:rsidR="0038778E" w:rsidRDefault="0038778E">
      <w:pPr>
        <w:spacing w:line="480" w:lineRule="auto"/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人力资源部</w:t>
      </w:r>
    </w:p>
    <w:p w:rsidR="0038778E" w:rsidRDefault="001237E5">
      <w:pPr>
        <w:spacing w:line="480" w:lineRule="auto"/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 w:rsidR="004D5414">
        <w:rPr>
          <w:rFonts w:hint="eastAsia"/>
          <w:sz w:val="28"/>
          <w:szCs w:val="28"/>
        </w:rPr>
        <w:t>201</w:t>
      </w:r>
      <w:r w:rsidR="00CC405F">
        <w:rPr>
          <w:rFonts w:hint="eastAsia"/>
          <w:sz w:val="28"/>
          <w:szCs w:val="28"/>
        </w:rPr>
        <w:t>7</w:t>
      </w:r>
      <w:r w:rsidR="0038778E">
        <w:rPr>
          <w:rFonts w:hint="eastAsia"/>
          <w:sz w:val="28"/>
          <w:szCs w:val="28"/>
        </w:rPr>
        <w:t>年</w:t>
      </w:r>
      <w:r w:rsidR="00493068">
        <w:rPr>
          <w:rFonts w:hint="eastAsia"/>
          <w:sz w:val="28"/>
          <w:szCs w:val="28"/>
        </w:rPr>
        <w:t>3</w:t>
      </w:r>
      <w:r w:rsidR="0038778E">
        <w:rPr>
          <w:rFonts w:hint="eastAsia"/>
          <w:sz w:val="28"/>
          <w:szCs w:val="28"/>
        </w:rPr>
        <w:t>月</w:t>
      </w:r>
    </w:p>
    <w:p w:rsidR="0038778E" w:rsidRDefault="0038778E">
      <w:pPr>
        <w:spacing w:line="360" w:lineRule="auto"/>
        <w:rPr>
          <w:rFonts w:ascii="宋体" w:hAnsi="宋体"/>
          <w:sz w:val="21"/>
          <w:szCs w:val="21"/>
        </w:rPr>
      </w:pPr>
      <w:r>
        <w:rPr>
          <w:sz w:val="21"/>
          <w:szCs w:val="21"/>
        </w:rPr>
        <w:br w:type="page"/>
      </w:r>
      <w:r>
        <w:rPr>
          <w:rFonts w:ascii="宋体" w:hAnsi="宋体" w:hint="eastAsia"/>
          <w:sz w:val="21"/>
          <w:szCs w:val="21"/>
        </w:rPr>
        <w:lastRenderedPageBreak/>
        <w:t>各位新员工：</w:t>
      </w:r>
    </w:p>
    <w:p w:rsidR="00CE6A58" w:rsidRPr="00E6271F" w:rsidRDefault="0038778E" w:rsidP="00E6271F">
      <w:pPr>
        <w:spacing w:line="360" w:lineRule="auto"/>
        <w:ind w:firstLine="420"/>
        <w:rPr>
          <w:rFonts w:ascii="宋体" w:hAnsi="宋体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你们好，欢迎加入福田</w:t>
      </w:r>
      <w:r w:rsidR="00A20A29">
        <w:rPr>
          <w:rFonts w:ascii="宋体" w:hAnsi="宋体" w:hint="eastAsia"/>
          <w:sz w:val="21"/>
          <w:szCs w:val="21"/>
        </w:rPr>
        <w:t>人的行列</w:t>
      </w:r>
      <w:r>
        <w:rPr>
          <w:rFonts w:ascii="宋体" w:hAnsi="宋体" w:hint="eastAsia"/>
          <w:sz w:val="21"/>
          <w:szCs w:val="21"/>
        </w:rPr>
        <w:t>！新的环境，新的起点，为保证你们在报到期间高效办理各种手续及正常参加各项活动，请认真阅读本须知。</w:t>
      </w:r>
    </w:p>
    <w:p w:rsidR="0038778E" w:rsidRDefault="0038778E">
      <w:pPr>
        <w:spacing w:line="360" w:lineRule="auto"/>
        <w:rPr>
          <w:rFonts w:ascii="宋体" w:hAnsi="宋体"/>
          <w:b/>
          <w:sz w:val="21"/>
          <w:szCs w:val="21"/>
        </w:rPr>
      </w:pPr>
      <w:r>
        <w:rPr>
          <w:rFonts w:ascii="宋体" w:hAnsi="宋体" w:hint="eastAsia"/>
          <w:b/>
          <w:sz w:val="21"/>
          <w:szCs w:val="21"/>
        </w:rPr>
        <w:t>一、报到</w:t>
      </w:r>
    </w:p>
    <w:p w:rsidR="0038778E" w:rsidRDefault="0038778E">
      <w:pPr>
        <w:spacing w:line="360" w:lineRule="auto"/>
        <w:rPr>
          <w:rFonts w:ascii="宋体" w:hAnsi="宋体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1、时间：</w:t>
      </w:r>
      <w:r w:rsidR="003E4A6B">
        <w:rPr>
          <w:rFonts w:ascii="宋体" w:hAnsi="宋体" w:hint="eastAsia"/>
          <w:sz w:val="21"/>
          <w:szCs w:val="21"/>
        </w:rPr>
        <w:t>4</w:t>
      </w:r>
      <w:r>
        <w:rPr>
          <w:rFonts w:ascii="宋体" w:hAnsi="宋体" w:hint="eastAsia"/>
          <w:sz w:val="21"/>
          <w:szCs w:val="21"/>
        </w:rPr>
        <w:t>月</w:t>
      </w:r>
      <w:r w:rsidR="00CC405F">
        <w:rPr>
          <w:rFonts w:ascii="宋体" w:hAnsi="宋体" w:hint="eastAsia"/>
          <w:sz w:val="21"/>
          <w:szCs w:val="21"/>
        </w:rPr>
        <w:t>5</w:t>
      </w:r>
      <w:r w:rsidR="00642F27">
        <w:rPr>
          <w:rFonts w:ascii="宋体" w:hAnsi="宋体" w:hint="eastAsia"/>
          <w:sz w:val="21"/>
          <w:szCs w:val="21"/>
        </w:rPr>
        <w:t>月（星期</w:t>
      </w:r>
      <w:r w:rsidR="00493068">
        <w:rPr>
          <w:rFonts w:ascii="宋体" w:hAnsi="宋体" w:hint="eastAsia"/>
          <w:sz w:val="21"/>
          <w:szCs w:val="21"/>
        </w:rPr>
        <w:t>三</w:t>
      </w:r>
      <w:r>
        <w:rPr>
          <w:rFonts w:ascii="宋体" w:hAnsi="宋体" w:hint="eastAsia"/>
          <w:sz w:val="21"/>
          <w:szCs w:val="21"/>
        </w:rPr>
        <w:t>）</w:t>
      </w:r>
      <w:r w:rsidR="006921CC">
        <w:rPr>
          <w:rFonts w:ascii="宋体" w:hAnsi="宋体" w:hint="eastAsia"/>
          <w:sz w:val="21"/>
          <w:szCs w:val="21"/>
        </w:rPr>
        <w:t>上午</w:t>
      </w:r>
      <w:r w:rsidR="00CC405F">
        <w:rPr>
          <w:rFonts w:ascii="宋体" w:hAnsi="宋体" w:hint="eastAsia"/>
          <w:sz w:val="21"/>
          <w:szCs w:val="21"/>
        </w:rPr>
        <w:t>10</w:t>
      </w:r>
      <w:r>
        <w:rPr>
          <w:rFonts w:ascii="宋体" w:hAnsi="宋体" w:hint="eastAsia"/>
          <w:sz w:val="21"/>
          <w:szCs w:val="21"/>
        </w:rPr>
        <w:t>：</w:t>
      </w:r>
      <w:r w:rsidR="00CC405F">
        <w:rPr>
          <w:rFonts w:ascii="宋体" w:hAnsi="宋体" w:hint="eastAsia"/>
          <w:sz w:val="21"/>
          <w:szCs w:val="21"/>
        </w:rPr>
        <w:t>0</w:t>
      </w:r>
      <w:r>
        <w:rPr>
          <w:rFonts w:ascii="宋体" w:hAnsi="宋体" w:hint="eastAsia"/>
          <w:sz w:val="21"/>
          <w:szCs w:val="21"/>
        </w:rPr>
        <w:t>0——</w:t>
      </w:r>
      <w:r w:rsidR="006921CC">
        <w:rPr>
          <w:rFonts w:ascii="宋体" w:hAnsi="宋体" w:hint="eastAsia"/>
          <w:sz w:val="21"/>
          <w:szCs w:val="21"/>
        </w:rPr>
        <w:t>下午</w:t>
      </w:r>
      <w:r>
        <w:rPr>
          <w:rFonts w:ascii="宋体" w:hAnsi="宋体" w:hint="eastAsia"/>
          <w:sz w:val="21"/>
          <w:szCs w:val="21"/>
        </w:rPr>
        <w:t>17：00</w:t>
      </w:r>
      <w:r w:rsidR="0017209C">
        <w:rPr>
          <w:rFonts w:ascii="宋体" w:hAnsi="宋体" w:hint="eastAsia"/>
          <w:sz w:val="21"/>
          <w:szCs w:val="21"/>
        </w:rPr>
        <w:t>（沙河、</w:t>
      </w:r>
      <w:r w:rsidR="00794751">
        <w:rPr>
          <w:rFonts w:ascii="宋体" w:hAnsi="宋体" w:hint="eastAsia"/>
          <w:sz w:val="21"/>
          <w:szCs w:val="21"/>
        </w:rPr>
        <w:t>怀柔</w:t>
      </w:r>
      <w:r w:rsidR="0017209C">
        <w:rPr>
          <w:rFonts w:ascii="宋体" w:hAnsi="宋体" w:hint="eastAsia"/>
          <w:sz w:val="21"/>
          <w:szCs w:val="21"/>
        </w:rPr>
        <w:t>厂区）</w:t>
      </w:r>
    </w:p>
    <w:p w:rsidR="00E14728" w:rsidRDefault="0038778E">
      <w:pPr>
        <w:spacing w:line="360" w:lineRule="auto"/>
        <w:rPr>
          <w:rFonts w:ascii="宋体" w:hAnsi="宋体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2、地点：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659"/>
        <w:gridCol w:w="4962"/>
        <w:gridCol w:w="7165"/>
      </w:tblGrid>
      <w:tr w:rsidR="00E14728" w:rsidRPr="00E14728" w:rsidTr="00BA4680">
        <w:trPr>
          <w:trHeight w:val="334"/>
        </w:trPr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4728" w:rsidRPr="00E14728" w:rsidRDefault="00E14728" w:rsidP="00E1472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E14728">
              <w:rPr>
                <w:rFonts w:ascii="宋体" w:hAnsi="宋体" w:cs="宋体" w:hint="eastAsia"/>
                <w:color w:val="000000"/>
                <w:sz w:val="18"/>
                <w:szCs w:val="18"/>
              </w:rPr>
              <w:t>报到厂区</w:t>
            </w:r>
          </w:p>
        </w:tc>
        <w:tc>
          <w:tcPr>
            <w:tcW w:w="1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4728" w:rsidRPr="00E14728" w:rsidRDefault="00E14728" w:rsidP="00E1472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E14728">
              <w:rPr>
                <w:rFonts w:ascii="宋体" w:hAnsi="宋体" w:cs="宋体" w:hint="eastAsia"/>
                <w:color w:val="000000"/>
                <w:sz w:val="18"/>
                <w:szCs w:val="18"/>
              </w:rPr>
              <w:t>单位</w:t>
            </w:r>
          </w:p>
        </w:tc>
        <w:tc>
          <w:tcPr>
            <w:tcW w:w="2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4728" w:rsidRPr="00E14728" w:rsidRDefault="00E14728" w:rsidP="00E1472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E14728">
              <w:rPr>
                <w:rFonts w:ascii="宋体" w:hAnsi="宋体" w:cs="宋体" w:hint="eastAsia"/>
                <w:color w:val="000000"/>
                <w:sz w:val="18"/>
                <w:szCs w:val="18"/>
              </w:rPr>
              <w:t>报到地点</w:t>
            </w:r>
          </w:p>
        </w:tc>
      </w:tr>
      <w:tr w:rsidR="00164F0B" w:rsidRPr="00E14728" w:rsidTr="00BA4680">
        <w:trPr>
          <w:trHeight w:val="334"/>
        </w:trPr>
        <w:tc>
          <w:tcPr>
            <w:tcW w:w="89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4F0B" w:rsidRPr="00E14728" w:rsidRDefault="00164F0B" w:rsidP="00E1472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昌平</w:t>
            </w:r>
            <w:r w:rsidRPr="00E14728">
              <w:rPr>
                <w:rFonts w:ascii="宋体" w:hAnsi="宋体" w:cs="宋体" w:hint="eastAsia"/>
                <w:color w:val="000000"/>
                <w:sz w:val="18"/>
                <w:szCs w:val="18"/>
              </w:rPr>
              <w:t>厂区</w:t>
            </w:r>
          </w:p>
        </w:tc>
        <w:tc>
          <w:tcPr>
            <w:tcW w:w="1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4F0B" w:rsidRPr="00E14728" w:rsidRDefault="00164F0B" w:rsidP="00164F0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宝沃汽车</w:t>
            </w:r>
          </w:p>
        </w:tc>
        <w:tc>
          <w:tcPr>
            <w:tcW w:w="242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4F0B" w:rsidRPr="00E14728" w:rsidRDefault="00B2246E" w:rsidP="00E1472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各单位自行安排</w:t>
            </w:r>
          </w:p>
        </w:tc>
      </w:tr>
      <w:tr w:rsidR="00164F0B" w:rsidRPr="00E14728" w:rsidTr="00BA4680">
        <w:trPr>
          <w:trHeight w:val="334"/>
        </w:trPr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4F0B" w:rsidRPr="00E14728" w:rsidRDefault="00164F0B" w:rsidP="00E14728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4F0B" w:rsidRPr="00164F0B" w:rsidRDefault="00164F0B" w:rsidP="007D463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E14728">
              <w:rPr>
                <w:rFonts w:ascii="宋体" w:hAnsi="宋体" w:cs="宋体" w:hint="eastAsia"/>
                <w:color w:val="000000"/>
                <w:sz w:val="18"/>
                <w:szCs w:val="18"/>
              </w:rPr>
              <w:t>工程研究总院</w:t>
            </w:r>
          </w:p>
        </w:tc>
        <w:tc>
          <w:tcPr>
            <w:tcW w:w="24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4F0B" w:rsidRPr="00E14728" w:rsidRDefault="00164F0B" w:rsidP="00E14728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164F0B" w:rsidRPr="00E14728" w:rsidTr="00BA4680">
        <w:trPr>
          <w:trHeight w:val="334"/>
        </w:trPr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4F0B" w:rsidRPr="00E14728" w:rsidRDefault="00164F0B" w:rsidP="00E14728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4F0B" w:rsidRPr="00E14728" w:rsidRDefault="00164F0B" w:rsidP="00164F0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欧辉客车事业部</w:t>
            </w:r>
          </w:p>
        </w:tc>
        <w:tc>
          <w:tcPr>
            <w:tcW w:w="24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4F0B" w:rsidRPr="00E14728" w:rsidRDefault="00164F0B" w:rsidP="00E14728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164F0B" w:rsidRPr="00E14728" w:rsidTr="00BA4680">
        <w:trPr>
          <w:trHeight w:val="334"/>
        </w:trPr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4F0B" w:rsidRPr="00E14728" w:rsidRDefault="00164F0B" w:rsidP="00E14728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4F0B" w:rsidRPr="00164F0B" w:rsidRDefault="00164F0B" w:rsidP="007D463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福田智科</w:t>
            </w:r>
          </w:p>
        </w:tc>
        <w:tc>
          <w:tcPr>
            <w:tcW w:w="24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4F0B" w:rsidRPr="00E14728" w:rsidRDefault="00164F0B" w:rsidP="00E14728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164F0B" w:rsidRPr="00E14728" w:rsidTr="00BA4680">
        <w:trPr>
          <w:trHeight w:val="334"/>
        </w:trPr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4F0B" w:rsidRPr="00E14728" w:rsidRDefault="00164F0B" w:rsidP="00E14728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4F0B" w:rsidRDefault="00164F0B" w:rsidP="007D463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轻型商用车事业本部</w:t>
            </w:r>
          </w:p>
        </w:tc>
        <w:tc>
          <w:tcPr>
            <w:tcW w:w="24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4F0B" w:rsidRPr="00E14728" w:rsidRDefault="00164F0B" w:rsidP="00E14728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164F0B" w:rsidRPr="00E14728" w:rsidTr="00BA4680">
        <w:trPr>
          <w:trHeight w:val="334"/>
        </w:trPr>
        <w:tc>
          <w:tcPr>
            <w:tcW w:w="89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4F0B" w:rsidRPr="00E14728" w:rsidRDefault="00164F0B" w:rsidP="00E14728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4F0B" w:rsidRDefault="00164F0B" w:rsidP="007D463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采购管理本部</w:t>
            </w:r>
          </w:p>
        </w:tc>
        <w:tc>
          <w:tcPr>
            <w:tcW w:w="24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4F0B" w:rsidRPr="00E14728" w:rsidRDefault="00164F0B" w:rsidP="00E14728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164F0B" w:rsidRPr="00E14728" w:rsidTr="00BA4680">
        <w:trPr>
          <w:trHeight w:val="334"/>
        </w:trPr>
        <w:tc>
          <w:tcPr>
            <w:tcW w:w="8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F0B" w:rsidRPr="00E14728" w:rsidRDefault="00164F0B" w:rsidP="00E14728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4F0B" w:rsidRDefault="00164F0B" w:rsidP="007D463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海外事业本部</w:t>
            </w:r>
          </w:p>
        </w:tc>
        <w:tc>
          <w:tcPr>
            <w:tcW w:w="24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F0B" w:rsidRPr="00E14728" w:rsidRDefault="00164F0B" w:rsidP="00E14728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164F0B" w:rsidRPr="00E14728" w:rsidTr="00BA4680">
        <w:trPr>
          <w:trHeight w:val="334"/>
        </w:trPr>
        <w:tc>
          <w:tcPr>
            <w:tcW w:w="899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4F0B" w:rsidRPr="00E14728" w:rsidRDefault="00164F0B" w:rsidP="00E1472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怀柔</w:t>
            </w:r>
            <w:r w:rsidRPr="00E14728">
              <w:rPr>
                <w:rFonts w:ascii="宋体" w:hAnsi="宋体" w:cs="宋体" w:hint="eastAsia"/>
                <w:color w:val="000000"/>
                <w:sz w:val="18"/>
                <w:szCs w:val="18"/>
              </w:rPr>
              <w:t>厂区</w:t>
            </w:r>
          </w:p>
        </w:tc>
        <w:tc>
          <w:tcPr>
            <w:tcW w:w="1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4F0B" w:rsidRDefault="00164F0B" w:rsidP="007D463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福田戴姆勒</w:t>
            </w:r>
          </w:p>
        </w:tc>
        <w:tc>
          <w:tcPr>
            <w:tcW w:w="2423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4F0B" w:rsidRPr="00E14728" w:rsidRDefault="00D07790" w:rsidP="00D0779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北京市怀柔区北京福田戴姆勒汽车有限公司新办公大楼</w:t>
            </w:r>
          </w:p>
        </w:tc>
      </w:tr>
      <w:tr w:rsidR="00164F0B" w:rsidRPr="00E14728" w:rsidTr="00BA4680">
        <w:trPr>
          <w:trHeight w:val="334"/>
        </w:trPr>
        <w:tc>
          <w:tcPr>
            <w:tcW w:w="8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F0B" w:rsidRPr="00E14728" w:rsidRDefault="00164F0B" w:rsidP="00E1472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4F0B" w:rsidRPr="00E14728" w:rsidRDefault="00164F0B" w:rsidP="00E1472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金融服务事业部</w:t>
            </w:r>
          </w:p>
        </w:tc>
        <w:tc>
          <w:tcPr>
            <w:tcW w:w="24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F0B" w:rsidRPr="00B52005" w:rsidRDefault="00164F0B" w:rsidP="00B520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A4680" w:rsidRDefault="00BA4680">
      <w:pPr>
        <w:spacing w:line="360" w:lineRule="auto"/>
        <w:rPr>
          <w:rFonts w:ascii="宋体" w:hAnsi="宋体"/>
          <w:sz w:val="21"/>
          <w:szCs w:val="21"/>
        </w:rPr>
      </w:pPr>
    </w:p>
    <w:p w:rsidR="0038778E" w:rsidRDefault="0038778E">
      <w:pPr>
        <w:spacing w:line="360" w:lineRule="auto"/>
        <w:rPr>
          <w:rFonts w:ascii="宋体" w:hAnsi="宋体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3、流程：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1198"/>
        <w:gridCol w:w="2076"/>
        <w:gridCol w:w="11512"/>
      </w:tblGrid>
      <w:tr w:rsidR="00526DB4" w:rsidRPr="00526DB4" w:rsidTr="00201C13">
        <w:trPr>
          <w:trHeight w:val="345"/>
        </w:trPr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6DB4" w:rsidRPr="004B6BF3" w:rsidRDefault="00526DB4" w:rsidP="00C72867">
            <w:pPr>
              <w:spacing w:line="276" w:lineRule="auto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4B6BF3">
              <w:rPr>
                <w:rFonts w:ascii="宋体" w:hAnsi="宋体" w:cs="宋体" w:hint="eastAsia"/>
                <w:color w:val="000000"/>
                <w:sz w:val="18"/>
                <w:szCs w:val="18"/>
              </w:rPr>
              <w:t>序号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6DB4" w:rsidRPr="004B6BF3" w:rsidRDefault="00526DB4" w:rsidP="00C72867">
            <w:pPr>
              <w:spacing w:line="276" w:lineRule="auto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4B6BF3">
              <w:rPr>
                <w:rFonts w:ascii="宋体" w:hAnsi="宋体" w:cs="宋体" w:hint="eastAsia"/>
                <w:color w:val="000000"/>
                <w:sz w:val="18"/>
                <w:szCs w:val="18"/>
              </w:rPr>
              <w:t>报到流程</w:t>
            </w:r>
          </w:p>
        </w:tc>
        <w:tc>
          <w:tcPr>
            <w:tcW w:w="3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6DB4" w:rsidRPr="004B6BF3" w:rsidRDefault="00526DB4" w:rsidP="00C72867">
            <w:pPr>
              <w:spacing w:line="276" w:lineRule="auto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4B6BF3">
              <w:rPr>
                <w:rFonts w:ascii="宋体" w:hAnsi="宋体" w:cs="宋体" w:hint="eastAsia"/>
                <w:color w:val="000000"/>
                <w:sz w:val="18"/>
                <w:szCs w:val="18"/>
              </w:rPr>
              <w:t>相关事项</w:t>
            </w:r>
          </w:p>
        </w:tc>
      </w:tr>
      <w:tr w:rsidR="00526DB4" w:rsidRPr="00526DB4" w:rsidTr="00201C13">
        <w:trPr>
          <w:trHeight w:val="737"/>
        </w:trPr>
        <w:tc>
          <w:tcPr>
            <w:tcW w:w="4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6DB4" w:rsidRPr="004B6BF3" w:rsidRDefault="00526DB4" w:rsidP="00C72867">
            <w:pPr>
              <w:spacing w:line="276" w:lineRule="auto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4B6BF3">
              <w:rPr>
                <w:rFonts w:ascii="宋体" w:hAnsi="宋体" w:cs="宋体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6DB4" w:rsidRPr="004B6BF3" w:rsidRDefault="00526DB4" w:rsidP="00C72867">
            <w:pPr>
              <w:spacing w:line="276" w:lineRule="auto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4B6BF3">
              <w:rPr>
                <w:rFonts w:ascii="宋体" w:hAnsi="宋体" w:cs="宋体" w:hint="eastAsia"/>
                <w:color w:val="000000"/>
                <w:sz w:val="18"/>
                <w:szCs w:val="18"/>
              </w:rPr>
              <w:t>报到登记</w:t>
            </w:r>
          </w:p>
        </w:tc>
        <w:tc>
          <w:tcPr>
            <w:tcW w:w="38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6DB4" w:rsidRPr="004B6BF3" w:rsidRDefault="00526DB4" w:rsidP="00794751">
            <w:pPr>
              <w:spacing w:line="276" w:lineRule="auto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4B6BF3">
              <w:rPr>
                <w:rFonts w:ascii="宋体" w:hAnsi="宋体" w:cs="宋体" w:hint="eastAsia"/>
                <w:color w:val="000000"/>
                <w:sz w:val="18"/>
                <w:szCs w:val="18"/>
              </w:rPr>
              <w:t>填写《</w:t>
            </w:r>
            <w:r w:rsidR="001A2DF7">
              <w:rPr>
                <w:rFonts w:ascii="宋体" w:hAnsi="宋体" w:cs="宋体" w:hint="eastAsia"/>
                <w:color w:val="000000"/>
                <w:sz w:val="18"/>
                <w:szCs w:val="18"/>
              </w:rPr>
              <w:t>201</w:t>
            </w:r>
            <w:r w:rsidR="00CC405F">
              <w:rPr>
                <w:rFonts w:ascii="宋体" w:hAnsi="宋体" w:cs="宋体" w:hint="eastAsia"/>
                <w:color w:val="000000"/>
                <w:sz w:val="18"/>
                <w:szCs w:val="18"/>
              </w:rPr>
              <w:t>7</w:t>
            </w:r>
            <w:r w:rsidR="001A2DF7">
              <w:rPr>
                <w:rFonts w:ascii="宋体" w:hAnsi="宋体" w:cs="宋体" w:hint="eastAsia"/>
                <w:color w:val="000000"/>
                <w:sz w:val="18"/>
                <w:szCs w:val="18"/>
              </w:rPr>
              <w:t>年</w:t>
            </w:r>
            <w:r w:rsidR="00F0569B" w:rsidRPr="004B6BF3">
              <w:rPr>
                <w:rFonts w:ascii="宋体" w:hAnsi="宋体" w:cs="宋体" w:hint="eastAsia"/>
                <w:color w:val="000000"/>
                <w:sz w:val="18"/>
                <w:szCs w:val="18"/>
              </w:rPr>
              <w:t>新员工报到记录表</w:t>
            </w:r>
            <w:r w:rsidRPr="004B6BF3">
              <w:rPr>
                <w:rFonts w:ascii="宋体" w:hAnsi="宋体" w:cs="宋体" w:hint="eastAsia"/>
                <w:color w:val="000000"/>
                <w:sz w:val="18"/>
                <w:szCs w:val="18"/>
              </w:rPr>
              <w:t>》并更新您</w:t>
            </w:r>
            <w:r w:rsidRPr="004B6BF3">
              <w:rPr>
                <w:rFonts w:ascii="宋体" w:hAnsi="宋体" w:cs="宋体" w:hint="eastAsia"/>
                <w:sz w:val="18"/>
                <w:szCs w:val="18"/>
              </w:rPr>
              <w:t>的</w:t>
            </w:r>
            <w:r w:rsidR="00824CCE" w:rsidRPr="004B6BF3">
              <w:rPr>
                <w:rFonts w:ascii="宋体" w:hAnsi="宋体" w:cs="宋体" w:hint="eastAsia"/>
                <w:sz w:val="18"/>
                <w:szCs w:val="18"/>
              </w:rPr>
              <w:t>基本信息</w:t>
            </w:r>
            <w:r w:rsidR="00104D32" w:rsidRPr="004B6BF3">
              <w:rPr>
                <w:rFonts w:ascii="宋体" w:hAnsi="宋体" w:cs="宋体" w:hint="eastAsia"/>
                <w:color w:val="000000"/>
                <w:sz w:val="18"/>
                <w:szCs w:val="18"/>
              </w:rPr>
              <w:t>，领取《报到须知》</w:t>
            </w:r>
            <w:r w:rsidR="0011381E" w:rsidRPr="004B6BF3">
              <w:rPr>
                <w:rFonts w:ascii="宋体" w:hAnsi="宋体" w:cs="宋体" w:hint="eastAsia"/>
                <w:color w:val="000000"/>
                <w:sz w:val="18"/>
                <w:szCs w:val="18"/>
              </w:rPr>
              <w:t>、《干部履历表》</w:t>
            </w:r>
            <w:r w:rsidR="0042433D" w:rsidRPr="004B6BF3">
              <w:rPr>
                <w:rFonts w:ascii="宋体" w:hAnsi="宋体" w:cs="宋体" w:hint="eastAsia"/>
                <w:color w:val="000000"/>
                <w:sz w:val="18"/>
                <w:szCs w:val="18"/>
              </w:rPr>
              <w:t>、</w:t>
            </w:r>
            <w:r w:rsidR="0011381E" w:rsidRPr="004B6BF3">
              <w:rPr>
                <w:rFonts w:ascii="宋体" w:hAnsi="宋体" w:cs="宋体" w:hint="eastAsia"/>
                <w:color w:val="000000"/>
                <w:sz w:val="18"/>
                <w:szCs w:val="18"/>
              </w:rPr>
              <w:t>《建行龙卡</w:t>
            </w:r>
            <w:r w:rsidRPr="004B6BF3">
              <w:rPr>
                <w:rFonts w:ascii="宋体" w:hAnsi="宋体" w:cs="宋体" w:hint="eastAsia"/>
                <w:color w:val="000000"/>
                <w:sz w:val="18"/>
                <w:szCs w:val="18"/>
              </w:rPr>
              <w:t>储蓄卡申请表》、《北京市社会保险个人信息登记表》等相关材料在认真阅读须知并准备好相关报到材料后办理报到手续。</w:t>
            </w:r>
          </w:p>
        </w:tc>
      </w:tr>
      <w:tr w:rsidR="00526DB4" w:rsidRPr="00526DB4" w:rsidTr="00201C13">
        <w:trPr>
          <w:trHeight w:val="704"/>
        </w:trPr>
        <w:tc>
          <w:tcPr>
            <w:tcW w:w="4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6DB4" w:rsidRPr="004B6BF3" w:rsidRDefault="00526DB4" w:rsidP="00C72867">
            <w:pPr>
              <w:spacing w:line="276" w:lineRule="auto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4B6BF3">
              <w:rPr>
                <w:rFonts w:ascii="宋体" w:hAnsi="宋体" w:cs="宋体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6DB4" w:rsidRPr="004B6BF3" w:rsidRDefault="00526DB4" w:rsidP="00C72867">
            <w:pPr>
              <w:spacing w:line="276" w:lineRule="auto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4B6BF3">
              <w:rPr>
                <w:rFonts w:ascii="宋体" w:hAnsi="宋体" w:cs="宋体" w:hint="eastAsia"/>
                <w:color w:val="000000"/>
                <w:sz w:val="18"/>
                <w:szCs w:val="18"/>
              </w:rPr>
              <w:t>个人材料提交</w:t>
            </w:r>
          </w:p>
        </w:tc>
        <w:tc>
          <w:tcPr>
            <w:tcW w:w="38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6DB4" w:rsidRPr="004B6BF3" w:rsidRDefault="00526DB4" w:rsidP="00794751">
            <w:pPr>
              <w:spacing w:line="276" w:lineRule="auto"/>
              <w:rPr>
                <w:rFonts w:ascii="宋体" w:hAnsi="宋体" w:cs="宋体"/>
                <w:sz w:val="18"/>
                <w:szCs w:val="18"/>
              </w:rPr>
            </w:pPr>
            <w:r w:rsidRPr="004B6BF3">
              <w:rPr>
                <w:rFonts w:ascii="宋体" w:hAnsi="宋体" w:cs="宋体" w:hint="eastAsia"/>
                <w:sz w:val="18"/>
                <w:szCs w:val="18"/>
              </w:rPr>
              <w:t>提交</w:t>
            </w:r>
            <w:r w:rsidR="00F0569B" w:rsidRPr="004B6BF3">
              <w:rPr>
                <w:rFonts w:ascii="宋体" w:hAnsi="宋体" w:cs="宋体" w:hint="eastAsia"/>
                <w:color w:val="000000"/>
                <w:sz w:val="18"/>
                <w:szCs w:val="18"/>
              </w:rPr>
              <w:t>《</w:t>
            </w:r>
            <w:r w:rsidR="001A2DF7">
              <w:rPr>
                <w:rFonts w:ascii="宋体" w:hAnsi="宋体" w:cs="宋体" w:hint="eastAsia"/>
                <w:color w:val="000000"/>
                <w:sz w:val="18"/>
                <w:szCs w:val="18"/>
              </w:rPr>
              <w:t>201</w:t>
            </w:r>
            <w:r w:rsidR="00CC405F">
              <w:rPr>
                <w:rFonts w:ascii="宋体" w:hAnsi="宋体" w:cs="宋体" w:hint="eastAsia"/>
                <w:color w:val="000000"/>
                <w:sz w:val="18"/>
                <w:szCs w:val="18"/>
              </w:rPr>
              <w:t>7</w:t>
            </w:r>
            <w:r w:rsidR="001A2DF7">
              <w:rPr>
                <w:rFonts w:ascii="宋体" w:hAnsi="宋体" w:cs="宋体" w:hint="eastAsia"/>
                <w:color w:val="000000"/>
                <w:sz w:val="18"/>
                <w:szCs w:val="18"/>
              </w:rPr>
              <w:t>年</w:t>
            </w:r>
            <w:r w:rsidR="00F0569B" w:rsidRPr="004B6BF3">
              <w:rPr>
                <w:rFonts w:ascii="宋体" w:hAnsi="宋体" w:cs="宋体" w:hint="eastAsia"/>
                <w:color w:val="000000"/>
                <w:sz w:val="18"/>
                <w:szCs w:val="18"/>
              </w:rPr>
              <w:t>新员工报到记录表》</w:t>
            </w:r>
            <w:r w:rsidRPr="004B6BF3">
              <w:rPr>
                <w:rFonts w:ascii="宋体" w:hAnsi="宋体" w:cs="宋体" w:hint="eastAsia"/>
                <w:sz w:val="18"/>
                <w:szCs w:val="18"/>
              </w:rPr>
              <w:t>、《干部履历表》</w:t>
            </w:r>
            <w:r w:rsidR="000B487C" w:rsidRPr="004B6BF3">
              <w:rPr>
                <w:rFonts w:ascii="宋体" w:hAnsi="宋体" w:cs="宋体" w:hint="eastAsia"/>
                <w:sz w:val="18"/>
                <w:szCs w:val="18"/>
              </w:rPr>
              <w:t>、</w:t>
            </w:r>
            <w:r w:rsidRPr="004B6BF3">
              <w:rPr>
                <w:rFonts w:ascii="宋体" w:hAnsi="宋体" w:cs="宋体" w:hint="eastAsia"/>
                <w:sz w:val="18"/>
                <w:szCs w:val="18"/>
              </w:rPr>
              <w:t>《建行龙卡储蓄卡申请表》、《北京市社会保险个人信息登记表》、身份证复印件</w:t>
            </w:r>
            <w:r w:rsidR="00677EF2">
              <w:rPr>
                <w:rFonts w:ascii="宋体" w:hAnsi="宋体" w:cs="宋体" w:hint="eastAsia"/>
                <w:sz w:val="18"/>
                <w:szCs w:val="18"/>
              </w:rPr>
              <w:t>5份</w:t>
            </w:r>
            <w:r w:rsidRPr="004B6BF3">
              <w:rPr>
                <w:rFonts w:ascii="宋体" w:hAnsi="宋体" w:cs="宋体" w:hint="eastAsia"/>
                <w:sz w:val="18"/>
                <w:szCs w:val="18"/>
              </w:rPr>
              <w:t>、</w:t>
            </w:r>
            <w:r w:rsidR="000B487C" w:rsidRPr="004B6BF3">
              <w:rPr>
                <w:rFonts w:ascii="宋体" w:hAnsi="宋体" w:cs="宋体" w:hint="eastAsia"/>
                <w:sz w:val="18"/>
                <w:szCs w:val="18"/>
              </w:rPr>
              <w:t>免冠白底</w:t>
            </w:r>
            <w:r w:rsidR="001A2DF7">
              <w:rPr>
                <w:rFonts w:ascii="宋体" w:hAnsi="宋体" w:cs="宋体" w:hint="eastAsia"/>
                <w:sz w:val="18"/>
                <w:szCs w:val="18"/>
              </w:rPr>
              <w:t>电子</w:t>
            </w:r>
            <w:r w:rsidR="000B487C" w:rsidRPr="004B6BF3">
              <w:rPr>
                <w:rFonts w:ascii="宋体" w:hAnsi="宋体" w:cs="宋体" w:hint="eastAsia"/>
                <w:sz w:val="18"/>
                <w:szCs w:val="18"/>
              </w:rPr>
              <w:t>照片、</w:t>
            </w:r>
            <w:r w:rsidRPr="004B6BF3">
              <w:rPr>
                <w:rFonts w:ascii="宋体" w:hAnsi="宋体" w:cs="宋体" w:hint="eastAsia"/>
                <w:sz w:val="18"/>
                <w:szCs w:val="18"/>
              </w:rPr>
              <w:t>毕业证、学位证书原件及复印件、党组织介绍信</w:t>
            </w:r>
            <w:r w:rsidR="000B487C" w:rsidRPr="004B6BF3">
              <w:rPr>
                <w:rFonts w:ascii="宋体" w:hAnsi="宋体" w:cs="宋体" w:hint="eastAsia"/>
                <w:sz w:val="18"/>
                <w:szCs w:val="18"/>
              </w:rPr>
              <w:t>，</w:t>
            </w:r>
            <w:r w:rsidRPr="004B6BF3">
              <w:rPr>
                <w:rFonts w:ascii="宋体" w:hAnsi="宋体" w:cs="宋体" w:hint="eastAsia"/>
                <w:sz w:val="18"/>
                <w:szCs w:val="18"/>
              </w:rPr>
              <w:t>并对特殊情况进行登记备案。</w:t>
            </w:r>
          </w:p>
        </w:tc>
      </w:tr>
      <w:tr w:rsidR="00526DB4" w:rsidRPr="00526DB4" w:rsidTr="00201C13">
        <w:trPr>
          <w:trHeight w:val="471"/>
        </w:trPr>
        <w:tc>
          <w:tcPr>
            <w:tcW w:w="4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6DB4" w:rsidRPr="004B6BF3" w:rsidRDefault="00526DB4" w:rsidP="00C72867">
            <w:pPr>
              <w:spacing w:line="276" w:lineRule="auto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4B6BF3">
              <w:rPr>
                <w:rFonts w:ascii="宋体" w:hAnsi="宋体" w:cs="宋体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6DB4" w:rsidRPr="004B6BF3" w:rsidRDefault="00526DB4" w:rsidP="00C72867">
            <w:pPr>
              <w:spacing w:line="276" w:lineRule="auto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4B6BF3">
              <w:rPr>
                <w:rFonts w:ascii="宋体" w:hAnsi="宋体" w:cs="宋体" w:hint="eastAsia"/>
                <w:color w:val="000000"/>
                <w:sz w:val="18"/>
                <w:szCs w:val="18"/>
              </w:rPr>
              <w:t>公司材料领取</w:t>
            </w:r>
          </w:p>
        </w:tc>
        <w:tc>
          <w:tcPr>
            <w:tcW w:w="38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6DB4" w:rsidRPr="004B6BF3" w:rsidRDefault="00526DB4" w:rsidP="00296C28">
            <w:pPr>
              <w:spacing w:line="276" w:lineRule="auto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4B6BF3">
              <w:rPr>
                <w:rFonts w:ascii="宋体" w:hAnsi="宋体" w:cs="宋体" w:hint="eastAsia"/>
                <w:color w:val="000000"/>
                <w:sz w:val="18"/>
                <w:szCs w:val="18"/>
              </w:rPr>
              <w:t>领取临时卡、</w:t>
            </w:r>
            <w:r w:rsidR="009605AF" w:rsidRPr="004B6BF3">
              <w:rPr>
                <w:rFonts w:ascii="宋体" w:hAnsi="宋体" w:cs="宋体" w:hint="eastAsia"/>
                <w:color w:val="000000"/>
                <w:sz w:val="18"/>
                <w:szCs w:val="18"/>
              </w:rPr>
              <w:t>当月</w:t>
            </w:r>
            <w:r w:rsidRPr="004B6BF3">
              <w:rPr>
                <w:rFonts w:ascii="宋体" w:hAnsi="宋体" w:cs="宋体" w:hint="eastAsia"/>
                <w:color w:val="000000"/>
                <w:sz w:val="18"/>
                <w:szCs w:val="18"/>
              </w:rPr>
              <w:t>工资</w:t>
            </w:r>
            <w:r w:rsidR="003E4289">
              <w:rPr>
                <w:rFonts w:ascii="宋体" w:hAnsi="宋体" w:cs="宋体" w:hint="eastAsia"/>
                <w:color w:val="000000"/>
                <w:sz w:val="18"/>
                <w:szCs w:val="18"/>
              </w:rPr>
              <w:t>、新员工手册、报到须知</w:t>
            </w:r>
            <w:r w:rsidR="00BE2C15" w:rsidRPr="004B6BF3">
              <w:rPr>
                <w:rFonts w:ascii="宋体" w:hAnsi="宋体" w:cs="宋体" w:hint="eastAsia"/>
                <w:color w:val="000000"/>
                <w:sz w:val="18"/>
                <w:szCs w:val="18"/>
              </w:rPr>
              <w:t>。</w:t>
            </w:r>
          </w:p>
        </w:tc>
      </w:tr>
      <w:tr w:rsidR="00526DB4" w:rsidRPr="00526DB4" w:rsidTr="00201C13">
        <w:trPr>
          <w:trHeight w:val="509"/>
        </w:trPr>
        <w:tc>
          <w:tcPr>
            <w:tcW w:w="4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6DB4" w:rsidRPr="004B6BF3" w:rsidRDefault="00C72867" w:rsidP="00C72867">
            <w:pPr>
              <w:spacing w:line="276" w:lineRule="auto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6DB4" w:rsidRPr="004B6BF3" w:rsidRDefault="00526DB4" w:rsidP="00C72867">
            <w:pPr>
              <w:spacing w:line="276" w:lineRule="auto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4B6BF3">
              <w:rPr>
                <w:rFonts w:ascii="宋体" w:hAnsi="宋体" w:cs="宋体" w:hint="eastAsia"/>
                <w:color w:val="000000"/>
                <w:sz w:val="18"/>
                <w:szCs w:val="18"/>
              </w:rPr>
              <w:t>入住手续办理</w:t>
            </w:r>
          </w:p>
        </w:tc>
        <w:tc>
          <w:tcPr>
            <w:tcW w:w="38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6DB4" w:rsidRPr="004B6BF3" w:rsidRDefault="00526DB4" w:rsidP="00C72867">
            <w:pPr>
              <w:spacing w:line="276" w:lineRule="auto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4B6BF3">
              <w:rPr>
                <w:rFonts w:ascii="宋体" w:hAnsi="宋体" w:cs="宋体" w:hint="eastAsia"/>
                <w:color w:val="000000"/>
                <w:sz w:val="18"/>
                <w:szCs w:val="18"/>
              </w:rPr>
              <w:t>办理住宿手续并在青年志愿者协助下将您的行李搬至入住处。入住后请认真阅读入住须知，保持环境清洁，保护好个人物品。</w:t>
            </w:r>
          </w:p>
        </w:tc>
      </w:tr>
    </w:tbl>
    <w:p w:rsidR="00BA4680" w:rsidRDefault="00BA4680" w:rsidP="00256323">
      <w:pPr>
        <w:spacing w:line="360" w:lineRule="auto"/>
        <w:rPr>
          <w:rFonts w:ascii="宋体" w:hAnsi="宋体"/>
          <w:sz w:val="21"/>
          <w:szCs w:val="21"/>
        </w:rPr>
      </w:pPr>
    </w:p>
    <w:p w:rsidR="00BA4680" w:rsidRDefault="00BA4680" w:rsidP="00256323">
      <w:pPr>
        <w:spacing w:line="360" w:lineRule="auto"/>
        <w:rPr>
          <w:rFonts w:ascii="宋体" w:hAnsi="宋体"/>
          <w:sz w:val="21"/>
          <w:szCs w:val="21"/>
        </w:rPr>
      </w:pPr>
    </w:p>
    <w:p w:rsidR="0038778E" w:rsidRDefault="0038778E" w:rsidP="00256323">
      <w:pPr>
        <w:spacing w:line="360" w:lineRule="auto"/>
        <w:rPr>
          <w:rFonts w:ascii="宋体" w:hAnsi="宋体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lastRenderedPageBreak/>
        <w:t>4、注意事项</w:t>
      </w:r>
    </w:p>
    <w:p w:rsidR="0038778E" w:rsidRDefault="0038778E" w:rsidP="00256323">
      <w:pPr>
        <w:spacing w:line="360" w:lineRule="auto"/>
        <w:rPr>
          <w:rFonts w:ascii="宋体" w:hAnsi="宋体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（1）请您按以上流程办理并严格检查各项手续办理情况，以防漏项；</w:t>
      </w:r>
    </w:p>
    <w:p w:rsidR="0038778E" w:rsidRDefault="0038778E" w:rsidP="00256323">
      <w:pPr>
        <w:spacing w:line="360" w:lineRule="auto"/>
        <w:rPr>
          <w:rFonts w:ascii="宋体" w:hAnsi="宋体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（2）请您在办理完毕以上手续后，不要随意外出，以便工作人员及时安排相关工作；</w:t>
      </w:r>
    </w:p>
    <w:p w:rsidR="0038778E" w:rsidRDefault="0038778E" w:rsidP="00256323">
      <w:pPr>
        <w:spacing w:line="360" w:lineRule="auto"/>
        <w:rPr>
          <w:rFonts w:ascii="宋体" w:hAnsi="宋体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（3）请注意人身安全，不要</w:t>
      </w:r>
      <w:r w:rsidR="007C1326">
        <w:rPr>
          <w:rFonts w:ascii="宋体" w:hAnsi="宋体" w:hint="eastAsia"/>
          <w:sz w:val="21"/>
          <w:szCs w:val="21"/>
        </w:rPr>
        <w:t>随意</w:t>
      </w:r>
      <w:r>
        <w:rPr>
          <w:rFonts w:ascii="宋体" w:hAnsi="宋体" w:hint="eastAsia"/>
          <w:sz w:val="21"/>
          <w:szCs w:val="21"/>
        </w:rPr>
        <w:t>到建设工地及工厂</w:t>
      </w:r>
      <w:r w:rsidR="007C1326">
        <w:rPr>
          <w:rFonts w:ascii="宋体" w:hAnsi="宋体" w:hint="eastAsia"/>
          <w:sz w:val="21"/>
          <w:szCs w:val="21"/>
        </w:rPr>
        <w:t>生产</w:t>
      </w:r>
      <w:r>
        <w:rPr>
          <w:rFonts w:ascii="宋体" w:hAnsi="宋体" w:hint="eastAsia"/>
          <w:sz w:val="21"/>
          <w:szCs w:val="21"/>
        </w:rPr>
        <w:t>区域活动；</w:t>
      </w:r>
    </w:p>
    <w:p w:rsidR="0038778E" w:rsidRDefault="0038778E" w:rsidP="00256323">
      <w:pPr>
        <w:spacing w:line="360" w:lineRule="auto"/>
        <w:ind w:left="540" w:hanging="540"/>
        <w:rPr>
          <w:rFonts w:ascii="宋体" w:hAnsi="宋体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（4）工作人员提前给您支付</w:t>
      </w:r>
      <w:r w:rsidR="006C344A">
        <w:rPr>
          <w:rFonts w:ascii="宋体" w:hAnsi="宋体" w:hint="eastAsia"/>
          <w:sz w:val="21"/>
          <w:szCs w:val="21"/>
        </w:rPr>
        <w:t>4</w:t>
      </w:r>
      <w:r w:rsidRPr="00874292">
        <w:rPr>
          <w:rFonts w:ascii="宋体" w:hAnsi="宋体" w:hint="eastAsia"/>
          <w:sz w:val="21"/>
          <w:szCs w:val="21"/>
        </w:rPr>
        <w:t>月份工资（</w:t>
      </w:r>
      <w:r w:rsidR="0045094F" w:rsidRPr="00874292">
        <w:rPr>
          <w:rFonts w:ascii="宋体" w:hAnsi="宋体" w:hint="eastAsia"/>
          <w:sz w:val="21"/>
          <w:szCs w:val="21"/>
        </w:rPr>
        <w:t>工资标准以公司下发的《</w:t>
      </w:r>
      <w:r w:rsidR="001A2DF7">
        <w:rPr>
          <w:rFonts w:ascii="宋体" w:hAnsi="宋体" w:hint="eastAsia"/>
          <w:sz w:val="21"/>
          <w:szCs w:val="21"/>
        </w:rPr>
        <w:t>201</w:t>
      </w:r>
      <w:r w:rsidR="00D07790">
        <w:rPr>
          <w:rFonts w:ascii="宋体" w:hAnsi="宋体" w:hint="eastAsia"/>
          <w:sz w:val="21"/>
          <w:szCs w:val="21"/>
        </w:rPr>
        <w:t>7</w:t>
      </w:r>
      <w:r w:rsidR="001A2DF7">
        <w:rPr>
          <w:rFonts w:ascii="宋体" w:hAnsi="宋体" w:hint="eastAsia"/>
          <w:sz w:val="21"/>
          <w:szCs w:val="21"/>
        </w:rPr>
        <w:t>年</w:t>
      </w:r>
      <w:r w:rsidR="004D5414" w:rsidRPr="004D5414">
        <w:rPr>
          <w:rFonts w:ascii="宋体" w:hAnsi="宋体" w:hint="eastAsia"/>
          <w:sz w:val="21"/>
          <w:szCs w:val="21"/>
        </w:rPr>
        <w:t>校园人才招聘计划</w:t>
      </w:r>
      <w:r w:rsidR="0045094F" w:rsidRPr="00874292">
        <w:rPr>
          <w:rFonts w:ascii="宋体" w:hAnsi="宋体" w:hint="eastAsia"/>
          <w:sz w:val="21"/>
          <w:szCs w:val="21"/>
        </w:rPr>
        <w:t>》为准</w:t>
      </w:r>
      <w:r w:rsidRPr="00874292">
        <w:rPr>
          <w:rFonts w:ascii="宋体" w:hAnsi="宋体" w:hint="eastAsia"/>
          <w:sz w:val="21"/>
          <w:szCs w:val="21"/>
        </w:rPr>
        <w:t>），因</w:t>
      </w:r>
      <w:r>
        <w:rPr>
          <w:rFonts w:ascii="宋体" w:hAnsi="宋体" w:hint="eastAsia"/>
          <w:sz w:val="21"/>
          <w:szCs w:val="21"/>
        </w:rPr>
        <w:t>就餐卡中已给您注入100元，此项费用</w:t>
      </w:r>
      <w:r w:rsidR="009605AF">
        <w:rPr>
          <w:rFonts w:ascii="宋体" w:hAnsi="宋体" w:hint="eastAsia"/>
          <w:sz w:val="21"/>
          <w:szCs w:val="21"/>
        </w:rPr>
        <w:t>及就餐卡押金100元</w:t>
      </w:r>
      <w:r w:rsidR="00C07992">
        <w:rPr>
          <w:rFonts w:ascii="宋体" w:hAnsi="宋体" w:hint="eastAsia"/>
          <w:sz w:val="21"/>
          <w:szCs w:val="21"/>
        </w:rPr>
        <w:t>、综合培训餐费200元</w:t>
      </w:r>
      <w:r>
        <w:rPr>
          <w:rFonts w:ascii="宋体" w:hAnsi="宋体" w:hint="eastAsia"/>
          <w:sz w:val="21"/>
          <w:szCs w:val="21"/>
        </w:rPr>
        <w:t>已从您</w:t>
      </w:r>
      <w:r w:rsidR="00E14728">
        <w:rPr>
          <w:rFonts w:ascii="宋体" w:hAnsi="宋体" w:hint="eastAsia"/>
          <w:sz w:val="21"/>
          <w:szCs w:val="21"/>
        </w:rPr>
        <w:t>4</w:t>
      </w:r>
      <w:r>
        <w:rPr>
          <w:rFonts w:ascii="宋体" w:hAnsi="宋体" w:hint="eastAsia"/>
          <w:sz w:val="21"/>
          <w:szCs w:val="21"/>
        </w:rPr>
        <w:t>月份工资中扣除；</w:t>
      </w:r>
    </w:p>
    <w:p w:rsidR="00DB3BCA" w:rsidRDefault="0038778E" w:rsidP="00DB3BCA">
      <w:pPr>
        <w:spacing w:line="360" w:lineRule="auto"/>
        <w:ind w:left="540" w:hanging="540"/>
        <w:rPr>
          <w:rFonts w:ascii="宋体" w:hAnsi="宋体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（5）为避免</w:t>
      </w:r>
      <w:r w:rsidR="00E3519F">
        <w:rPr>
          <w:rFonts w:ascii="宋体" w:hAnsi="宋体" w:hint="eastAsia"/>
          <w:sz w:val="21"/>
          <w:szCs w:val="21"/>
        </w:rPr>
        <w:t>昌平</w:t>
      </w:r>
      <w:r w:rsidR="0077434F">
        <w:rPr>
          <w:rFonts w:ascii="宋体" w:hAnsi="宋体" w:hint="eastAsia"/>
          <w:sz w:val="21"/>
          <w:szCs w:val="21"/>
        </w:rPr>
        <w:t>厂区就餐</w:t>
      </w:r>
      <w:r>
        <w:rPr>
          <w:rFonts w:ascii="宋体" w:hAnsi="宋体" w:hint="eastAsia"/>
          <w:sz w:val="21"/>
          <w:szCs w:val="21"/>
        </w:rPr>
        <w:t>人员过多拥挤，在报到期间，请</w:t>
      </w:r>
      <w:r w:rsidR="00A17138">
        <w:rPr>
          <w:rFonts w:ascii="宋体" w:hAnsi="宋体" w:hint="eastAsia"/>
          <w:sz w:val="21"/>
          <w:szCs w:val="21"/>
        </w:rPr>
        <w:t>各单位</w:t>
      </w:r>
      <w:r w:rsidR="00A900DD">
        <w:rPr>
          <w:rFonts w:ascii="宋体" w:hAnsi="宋体" w:hint="eastAsia"/>
          <w:sz w:val="21"/>
          <w:szCs w:val="21"/>
        </w:rPr>
        <w:t>新员工</w:t>
      </w:r>
      <w:r>
        <w:rPr>
          <w:rFonts w:ascii="宋体" w:hAnsi="宋体" w:hint="eastAsia"/>
          <w:sz w:val="21"/>
          <w:szCs w:val="21"/>
        </w:rPr>
        <w:t>在</w:t>
      </w:r>
      <w:r w:rsidR="009D4C94">
        <w:rPr>
          <w:rFonts w:ascii="宋体" w:hAnsi="宋体" w:hint="eastAsia"/>
          <w:sz w:val="21"/>
          <w:szCs w:val="21"/>
        </w:rPr>
        <w:t>研究院</w:t>
      </w:r>
      <w:r w:rsidR="0077434F">
        <w:rPr>
          <w:rFonts w:ascii="宋体" w:hAnsi="宋体" w:hint="eastAsia"/>
          <w:sz w:val="21"/>
          <w:szCs w:val="21"/>
        </w:rPr>
        <w:t>餐厅</w:t>
      </w:r>
      <w:r w:rsidR="001A2DF7">
        <w:rPr>
          <w:rFonts w:ascii="宋体" w:hAnsi="宋体" w:hint="eastAsia"/>
          <w:sz w:val="21"/>
          <w:szCs w:val="21"/>
        </w:rPr>
        <w:t>、3号食堂、</w:t>
      </w:r>
      <w:r>
        <w:rPr>
          <w:rFonts w:ascii="宋体" w:hAnsi="宋体" w:hint="eastAsia"/>
          <w:sz w:val="21"/>
          <w:szCs w:val="21"/>
        </w:rPr>
        <w:t>南厂区</w:t>
      </w:r>
      <w:r w:rsidR="001A2DF7">
        <w:rPr>
          <w:rFonts w:ascii="宋体" w:hAnsi="宋体" w:hint="eastAsia"/>
          <w:sz w:val="21"/>
          <w:szCs w:val="21"/>
        </w:rPr>
        <w:t>奥铃发动机</w:t>
      </w:r>
      <w:r w:rsidR="0046037E">
        <w:rPr>
          <w:rFonts w:ascii="宋体" w:hAnsi="宋体" w:hint="eastAsia"/>
          <w:sz w:val="21"/>
          <w:szCs w:val="21"/>
        </w:rPr>
        <w:t>工厂餐厅</w:t>
      </w:r>
      <w:r w:rsidR="00296C28">
        <w:rPr>
          <w:rFonts w:ascii="宋体" w:hAnsi="宋体" w:hint="eastAsia"/>
          <w:sz w:val="21"/>
          <w:szCs w:val="21"/>
        </w:rPr>
        <w:t>分开</w:t>
      </w:r>
      <w:r w:rsidR="00157092">
        <w:rPr>
          <w:rFonts w:ascii="宋体" w:hAnsi="宋体" w:hint="eastAsia"/>
          <w:sz w:val="21"/>
          <w:szCs w:val="21"/>
        </w:rPr>
        <w:t>就餐</w:t>
      </w:r>
      <w:r w:rsidR="00DB3BCA">
        <w:rPr>
          <w:rFonts w:ascii="宋体" w:hAnsi="宋体" w:hint="eastAsia"/>
          <w:sz w:val="21"/>
          <w:szCs w:val="21"/>
        </w:rPr>
        <w:t>；</w:t>
      </w:r>
    </w:p>
    <w:p w:rsidR="00D07790" w:rsidRPr="00BA4680" w:rsidRDefault="0038778E" w:rsidP="00BA4680">
      <w:pPr>
        <w:spacing w:line="360" w:lineRule="auto"/>
        <w:ind w:left="540" w:hanging="540"/>
        <w:rPr>
          <w:rFonts w:ascii="宋体" w:hAnsi="宋体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（</w:t>
      </w:r>
      <w:r w:rsidR="00DB3BCA">
        <w:rPr>
          <w:rFonts w:ascii="宋体" w:hAnsi="宋体" w:hint="eastAsia"/>
          <w:sz w:val="21"/>
          <w:szCs w:val="21"/>
        </w:rPr>
        <w:t>6</w:t>
      </w:r>
      <w:r>
        <w:rPr>
          <w:rFonts w:ascii="宋体" w:hAnsi="宋体" w:hint="eastAsia"/>
          <w:sz w:val="21"/>
          <w:szCs w:val="21"/>
        </w:rPr>
        <w:t>）请严格遵守公司各项规章制度，未尽事宜请及时向相关工作人员提出解决</w:t>
      </w:r>
      <w:r w:rsidR="00DB3BCA">
        <w:rPr>
          <w:rFonts w:ascii="宋体" w:hAnsi="宋体" w:hint="eastAsia"/>
          <w:sz w:val="21"/>
          <w:szCs w:val="21"/>
        </w:rPr>
        <w:t>；</w:t>
      </w:r>
    </w:p>
    <w:p w:rsidR="00BA4680" w:rsidRDefault="00BA4680" w:rsidP="00BA4680">
      <w:pPr>
        <w:spacing w:line="360" w:lineRule="auto"/>
        <w:rPr>
          <w:rFonts w:ascii="宋体" w:hAnsi="宋体"/>
          <w:b/>
          <w:sz w:val="21"/>
          <w:szCs w:val="21"/>
        </w:rPr>
      </w:pPr>
      <w:r>
        <w:rPr>
          <w:rFonts w:ascii="宋体" w:hAnsi="宋体" w:hint="eastAsia"/>
          <w:b/>
          <w:sz w:val="21"/>
          <w:szCs w:val="21"/>
        </w:rPr>
        <w:t>二、体检</w:t>
      </w:r>
    </w:p>
    <w:p w:rsidR="00BA4680" w:rsidRDefault="00BA4680" w:rsidP="00BA4680">
      <w:pPr>
        <w:spacing w:line="360" w:lineRule="auto"/>
        <w:rPr>
          <w:rFonts w:ascii="宋体" w:hAnsi="宋体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1、时间：</w:t>
      </w:r>
    </w:p>
    <w:p w:rsidR="00BA4680" w:rsidRDefault="00BA4680" w:rsidP="00BA4680">
      <w:pPr>
        <w:spacing w:line="360" w:lineRule="auto"/>
        <w:ind w:firstLineChars="250" w:firstLine="525"/>
        <w:rPr>
          <w:rFonts w:ascii="宋体" w:hAnsi="宋体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4月6日（周四）早8：30—中午12：00；</w:t>
      </w:r>
    </w:p>
    <w:p w:rsidR="00BA4680" w:rsidRPr="00E24AE3" w:rsidRDefault="00BA4680" w:rsidP="00BA4680">
      <w:pPr>
        <w:spacing w:line="360" w:lineRule="auto"/>
        <w:rPr>
          <w:rFonts w:ascii="宋体" w:hAnsi="宋体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2、各单位体检安排：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416"/>
        <w:gridCol w:w="3815"/>
        <w:gridCol w:w="6624"/>
        <w:gridCol w:w="1931"/>
      </w:tblGrid>
      <w:tr w:rsidR="00BA4680" w:rsidRPr="00E14728" w:rsidTr="00BA4680">
        <w:trPr>
          <w:trHeight w:val="271"/>
        </w:trPr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680" w:rsidRPr="00E14728" w:rsidRDefault="00BA4680" w:rsidP="007D4638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  <w:r w:rsidRPr="00E14728">
              <w:rPr>
                <w:rFonts w:ascii="宋体" w:hAnsi="宋体" w:cs="宋体" w:hint="eastAsia"/>
                <w:b/>
                <w:bCs/>
                <w:color w:val="000000"/>
                <w:sz w:val="18"/>
                <w:szCs w:val="18"/>
              </w:rPr>
              <w:t>报到厂区</w:t>
            </w:r>
          </w:p>
        </w:tc>
        <w:tc>
          <w:tcPr>
            <w:tcW w:w="1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680" w:rsidRPr="00E14728" w:rsidRDefault="00BA4680" w:rsidP="007D4638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  <w:r w:rsidRPr="00E14728">
              <w:rPr>
                <w:rFonts w:ascii="宋体" w:hAnsi="宋体" w:cs="宋体" w:hint="eastAsia"/>
                <w:b/>
                <w:bCs/>
                <w:color w:val="000000"/>
                <w:sz w:val="18"/>
                <w:szCs w:val="18"/>
              </w:rPr>
              <w:t>单位</w:t>
            </w:r>
          </w:p>
        </w:tc>
        <w:tc>
          <w:tcPr>
            <w:tcW w:w="2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680" w:rsidRPr="00E14728" w:rsidRDefault="00BA4680" w:rsidP="007D4638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  <w:r w:rsidRPr="00E14728">
              <w:rPr>
                <w:rFonts w:ascii="宋体" w:hAnsi="宋体" w:cs="宋体" w:hint="eastAsia"/>
                <w:b/>
                <w:bCs/>
                <w:color w:val="000000"/>
                <w:sz w:val="18"/>
                <w:szCs w:val="18"/>
              </w:rPr>
              <w:t>集合时间及地点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680" w:rsidRPr="00E14728" w:rsidRDefault="00BA4680" w:rsidP="007D4638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  <w:r w:rsidRPr="00E14728">
              <w:rPr>
                <w:rFonts w:ascii="宋体" w:hAnsi="宋体" w:cs="宋体" w:hint="eastAsia"/>
                <w:b/>
                <w:bCs/>
                <w:color w:val="000000"/>
                <w:sz w:val="18"/>
                <w:szCs w:val="18"/>
              </w:rPr>
              <w:t>责任人</w:t>
            </w:r>
          </w:p>
        </w:tc>
      </w:tr>
      <w:tr w:rsidR="00BA4680" w:rsidRPr="00E14728" w:rsidTr="00BA4680">
        <w:trPr>
          <w:trHeight w:val="271"/>
        </w:trPr>
        <w:tc>
          <w:tcPr>
            <w:tcW w:w="817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680" w:rsidRPr="00E14728" w:rsidRDefault="00BA4680" w:rsidP="007D4638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18"/>
                <w:szCs w:val="18"/>
              </w:rPr>
              <w:t>昌平</w:t>
            </w:r>
            <w:r w:rsidRPr="00E14728">
              <w:rPr>
                <w:rFonts w:ascii="宋体" w:hAnsi="宋体" w:cs="宋体" w:hint="eastAsia"/>
                <w:b/>
                <w:bCs/>
                <w:color w:val="000000"/>
                <w:sz w:val="18"/>
                <w:szCs w:val="18"/>
              </w:rPr>
              <w:t>厂区</w:t>
            </w:r>
          </w:p>
        </w:tc>
        <w:tc>
          <w:tcPr>
            <w:tcW w:w="1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680" w:rsidRPr="00E14728" w:rsidRDefault="00BA4680" w:rsidP="007D463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宝沃汽车</w:t>
            </w:r>
          </w:p>
        </w:tc>
        <w:tc>
          <w:tcPr>
            <w:tcW w:w="224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680" w:rsidRPr="00E14728" w:rsidRDefault="00BA4680" w:rsidP="007D463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E14728">
              <w:rPr>
                <w:rFonts w:ascii="宋体" w:hAnsi="宋体" w:cs="宋体" w:hint="eastAsia"/>
                <w:color w:val="000000"/>
                <w:sz w:val="18"/>
                <w:szCs w:val="18"/>
              </w:rPr>
              <w:t>4月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6</w:t>
            </w:r>
            <w:r w:rsidRPr="00E14728">
              <w:rPr>
                <w:rFonts w:ascii="宋体" w:hAnsi="宋体" w:cs="宋体" w:hint="eastAsia"/>
                <w:color w:val="000000"/>
                <w:sz w:val="18"/>
                <w:szCs w:val="18"/>
              </w:rPr>
              <w:t>日（周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四</w:t>
            </w:r>
            <w:r w:rsidRPr="00E14728">
              <w:rPr>
                <w:rFonts w:ascii="宋体" w:hAnsi="宋体" w:cs="宋体" w:hint="eastAsia"/>
                <w:color w:val="000000"/>
                <w:sz w:val="18"/>
                <w:szCs w:val="18"/>
              </w:rPr>
              <w:t>）早8：30—中午12：00</w:t>
            </w:r>
            <w:r w:rsidRPr="00E14728">
              <w:rPr>
                <w:rFonts w:ascii="宋体" w:hAnsi="宋体" w:cs="宋体" w:hint="eastAsia"/>
                <w:color w:val="000000"/>
                <w:sz w:val="18"/>
                <w:szCs w:val="18"/>
              </w:rPr>
              <w:br/>
              <w:t>集合时间：8:20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总部</w:t>
            </w:r>
            <w:r w:rsidRPr="00E14728">
              <w:rPr>
                <w:rFonts w:ascii="宋体" w:hAnsi="宋体" w:cs="宋体" w:hint="eastAsia"/>
                <w:color w:val="000000"/>
                <w:sz w:val="18"/>
                <w:szCs w:val="18"/>
              </w:rPr>
              <w:t>门口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680" w:rsidRPr="00E14728" w:rsidRDefault="00BA4680" w:rsidP="007D463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曾臻</w:t>
            </w:r>
          </w:p>
        </w:tc>
      </w:tr>
      <w:tr w:rsidR="00BA4680" w:rsidRPr="00E14728" w:rsidTr="00BA4680">
        <w:trPr>
          <w:trHeight w:val="271"/>
        </w:trPr>
        <w:tc>
          <w:tcPr>
            <w:tcW w:w="8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A4680" w:rsidRPr="00E14728" w:rsidRDefault="00BA4680" w:rsidP="007D4638">
            <w:pPr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680" w:rsidRPr="00E14728" w:rsidRDefault="00BA4680" w:rsidP="007D463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E14728">
              <w:rPr>
                <w:rFonts w:ascii="宋体" w:hAnsi="宋体" w:cs="宋体" w:hint="eastAsia"/>
                <w:color w:val="000000"/>
                <w:sz w:val="18"/>
                <w:szCs w:val="18"/>
              </w:rPr>
              <w:t>工程研究总院</w:t>
            </w:r>
          </w:p>
        </w:tc>
        <w:tc>
          <w:tcPr>
            <w:tcW w:w="224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4680" w:rsidRPr="00E14728" w:rsidRDefault="00BA4680" w:rsidP="007D4638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680" w:rsidRPr="00E14728" w:rsidRDefault="00BA4680" w:rsidP="007D463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张静</w:t>
            </w:r>
          </w:p>
        </w:tc>
      </w:tr>
      <w:tr w:rsidR="00BA4680" w:rsidRPr="00E14728" w:rsidTr="00BA4680">
        <w:trPr>
          <w:trHeight w:val="271"/>
        </w:trPr>
        <w:tc>
          <w:tcPr>
            <w:tcW w:w="8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4680" w:rsidRPr="00E14728" w:rsidRDefault="00BA4680" w:rsidP="007D4638">
            <w:pPr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680" w:rsidRDefault="00BA4680" w:rsidP="007D463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欧辉客车事业部</w:t>
            </w:r>
          </w:p>
        </w:tc>
        <w:tc>
          <w:tcPr>
            <w:tcW w:w="224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A4680" w:rsidRPr="00E14728" w:rsidRDefault="00BA4680" w:rsidP="007D4638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680" w:rsidRDefault="00BA4680" w:rsidP="007D463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房继伟</w:t>
            </w:r>
          </w:p>
        </w:tc>
      </w:tr>
      <w:tr w:rsidR="00BA4680" w:rsidRPr="00E14728" w:rsidTr="00BA4680">
        <w:trPr>
          <w:trHeight w:val="271"/>
        </w:trPr>
        <w:tc>
          <w:tcPr>
            <w:tcW w:w="8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4680" w:rsidRPr="00E14728" w:rsidRDefault="00BA4680" w:rsidP="007D4638">
            <w:pPr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680" w:rsidRDefault="00BA4680" w:rsidP="007D463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福田智科</w:t>
            </w:r>
          </w:p>
        </w:tc>
        <w:tc>
          <w:tcPr>
            <w:tcW w:w="224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A4680" w:rsidRPr="00E14728" w:rsidRDefault="00BA4680" w:rsidP="007D4638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680" w:rsidRDefault="00BA4680" w:rsidP="007D463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张吉</w:t>
            </w:r>
          </w:p>
        </w:tc>
      </w:tr>
      <w:tr w:rsidR="00BA4680" w:rsidRPr="00E14728" w:rsidTr="00BA4680">
        <w:trPr>
          <w:trHeight w:val="271"/>
        </w:trPr>
        <w:tc>
          <w:tcPr>
            <w:tcW w:w="8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4680" w:rsidRPr="00E14728" w:rsidRDefault="00BA4680" w:rsidP="007D4638">
            <w:pPr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680" w:rsidRDefault="00BA4680" w:rsidP="007D463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轻型商用车事业本部</w:t>
            </w:r>
          </w:p>
        </w:tc>
        <w:tc>
          <w:tcPr>
            <w:tcW w:w="224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A4680" w:rsidRPr="00E14728" w:rsidRDefault="00BA4680" w:rsidP="007D4638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680" w:rsidRDefault="00BA4680" w:rsidP="007D463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李宴</w:t>
            </w:r>
          </w:p>
        </w:tc>
      </w:tr>
      <w:tr w:rsidR="00BA4680" w:rsidRPr="00E14728" w:rsidTr="00BA4680">
        <w:trPr>
          <w:trHeight w:val="271"/>
        </w:trPr>
        <w:tc>
          <w:tcPr>
            <w:tcW w:w="8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4680" w:rsidRPr="00E14728" w:rsidRDefault="00BA4680" w:rsidP="007D4638">
            <w:pPr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680" w:rsidRDefault="00BA4680" w:rsidP="007D463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采购管理本部</w:t>
            </w:r>
          </w:p>
        </w:tc>
        <w:tc>
          <w:tcPr>
            <w:tcW w:w="224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A4680" w:rsidRPr="00E14728" w:rsidRDefault="00BA4680" w:rsidP="007D4638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680" w:rsidRDefault="00BA4680" w:rsidP="007D463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刘文佳</w:t>
            </w:r>
          </w:p>
        </w:tc>
      </w:tr>
      <w:tr w:rsidR="00BA4680" w:rsidRPr="00E14728" w:rsidTr="00BA4680">
        <w:trPr>
          <w:trHeight w:val="271"/>
        </w:trPr>
        <w:tc>
          <w:tcPr>
            <w:tcW w:w="8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4680" w:rsidRPr="00E14728" w:rsidRDefault="00BA4680" w:rsidP="007D4638">
            <w:pPr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680" w:rsidRPr="00E14728" w:rsidRDefault="00BA4680" w:rsidP="007D463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海外事业本部</w:t>
            </w:r>
          </w:p>
        </w:tc>
        <w:tc>
          <w:tcPr>
            <w:tcW w:w="224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4680" w:rsidRPr="00E14728" w:rsidRDefault="00BA4680" w:rsidP="007D4638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680" w:rsidRPr="00E14728" w:rsidRDefault="00BA4680" w:rsidP="007D463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王雷</w:t>
            </w:r>
          </w:p>
        </w:tc>
      </w:tr>
      <w:tr w:rsidR="00BA4680" w:rsidRPr="00E14728" w:rsidTr="00BA4680">
        <w:trPr>
          <w:trHeight w:val="271"/>
        </w:trPr>
        <w:tc>
          <w:tcPr>
            <w:tcW w:w="817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4680" w:rsidRPr="00E14728" w:rsidRDefault="00BA4680" w:rsidP="007D4638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18"/>
                <w:szCs w:val="18"/>
              </w:rPr>
              <w:t>怀柔</w:t>
            </w:r>
            <w:r w:rsidRPr="00E14728">
              <w:rPr>
                <w:rFonts w:ascii="宋体" w:hAnsi="宋体" w:cs="宋体" w:hint="eastAsia"/>
                <w:b/>
                <w:bCs/>
                <w:color w:val="000000"/>
                <w:sz w:val="18"/>
                <w:szCs w:val="18"/>
              </w:rPr>
              <w:t>厂区</w:t>
            </w:r>
          </w:p>
        </w:tc>
        <w:tc>
          <w:tcPr>
            <w:tcW w:w="1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680" w:rsidRDefault="00BA4680" w:rsidP="007D463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福田戴姆勒</w:t>
            </w:r>
          </w:p>
        </w:tc>
        <w:tc>
          <w:tcPr>
            <w:tcW w:w="2240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A4680" w:rsidRPr="00E14728" w:rsidRDefault="00BA4680" w:rsidP="007D463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E14728">
              <w:rPr>
                <w:rFonts w:ascii="宋体" w:hAnsi="宋体" w:cs="宋体" w:hint="eastAsia"/>
                <w:color w:val="000000"/>
                <w:sz w:val="18"/>
                <w:szCs w:val="18"/>
              </w:rPr>
              <w:t>本厂区指定地点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680" w:rsidRDefault="00BA4680" w:rsidP="007D463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谢敏</w:t>
            </w:r>
          </w:p>
        </w:tc>
      </w:tr>
      <w:tr w:rsidR="00BA4680" w:rsidRPr="00E14728" w:rsidTr="00BA4680">
        <w:trPr>
          <w:trHeight w:val="271"/>
        </w:trPr>
        <w:tc>
          <w:tcPr>
            <w:tcW w:w="8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680" w:rsidRPr="00E14728" w:rsidRDefault="00BA4680" w:rsidP="007D4638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680" w:rsidRPr="00E14728" w:rsidRDefault="00BA4680" w:rsidP="007D463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金融服务事业部</w:t>
            </w:r>
          </w:p>
        </w:tc>
        <w:tc>
          <w:tcPr>
            <w:tcW w:w="224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680" w:rsidRPr="00E14728" w:rsidRDefault="00BA4680" w:rsidP="007D463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680" w:rsidRPr="00E14728" w:rsidRDefault="00BA4680" w:rsidP="007D463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王立君</w:t>
            </w:r>
          </w:p>
        </w:tc>
      </w:tr>
    </w:tbl>
    <w:p w:rsidR="00BA4680" w:rsidRDefault="00BA4680" w:rsidP="00BA4680">
      <w:pPr>
        <w:spacing w:line="360" w:lineRule="auto"/>
        <w:rPr>
          <w:rFonts w:ascii="宋体" w:hAnsi="宋体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3、要求：</w:t>
      </w:r>
    </w:p>
    <w:p w:rsidR="00BA4680" w:rsidRDefault="00BA4680" w:rsidP="00BA4680">
      <w:pPr>
        <w:spacing w:line="360" w:lineRule="auto"/>
        <w:rPr>
          <w:rFonts w:ascii="宋体" w:hAnsi="宋体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（1）参加体检前1天请不要饮酒及熬夜，体检当天早上请不要饮食，空腹体检；</w:t>
      </w:r>
    </w:p>
    <w:p w:rsidR="00BA4680" w:rsidRDefault="00BA4680" w:rsidP="00BA4680">
      <w:pPr>
        <w:spacing w:line="360" w:lineRule="auto"/>
        <w:ind w:left="540" w:hanging="540"/>
        <w:rPr>
          <w:rFonts w:ascii="宋体" w:hAnsi="宋体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（2）新员工必须按时参加体检，因故不能参加体检人员须向本单位书面说明情况；</w:t>
      </w:r>
    </w:p>
    <w:p w:rsidR="00BA4680" w:rsidRDefault="00BA4680" w:rsidP="00BA4680">
      <w:pPr>
        <w:spacing w:line="360" w:lineRule="auto"/>
        <w:rPr>
          <w:rFonts w:ascii="宋体" w:hAnsi="宋体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（3）检查不合格人员复检时间另行通知；</w:t>
      </w:r>
    </w:p>
    <w:p w:rsidR="00BA4680" w:rsidRDefault="00BA4680" w:rsidP="00BA4680">
      <w:pPr>
        <w:spacing w:line="360" w:lineRule="auto"/>
        <w:rPr>
          <w:rFonts w:ascii="宋体" w:hAnsi="宋体"/>
          <w:b/>
          <w:sz w:val="21"/>
          <w:szCs w:val="21"/>
        </w:rPr>
        <w:sectPr w:rsidR="00BA4680" w:rsidSect="00BA4680">
          <w:pgSz w:w="16838" w:h="11906" w:orient="landscape" w:code="9"/>
          <w:pgMar w:top="902" w:right="1134" w:bottom="1134" w:left="1134" w:header="709" w:footer="709" w:gutter="0"/>
          <w:cols w:space="708"/>
          <w:docGrid w:linePitch="360"/>
        </w:sectPr>
      </w:pPr>
      <w:r>
        <w:rPr>
          <w:rFonts w:ascii="宋体" w:hAnsi="宋体" w:hint="eastAsia"/>
          <w:sz w:val="21"/>
          <w:szCs w:val="21"/>
        </w:rPr>
        <w:t>（4）体检期间遵守纪律，听从指挥，对弄虚作假找人替代体检人员将按公司规定给予严格处理。</w:t>
      </w:r>
    </w:p>
    <w:p w:rsidR="00D07790" w:rsidRDefault="00D07790" w:rsidP="00D07790">
      <w:pPr>
        <w:spacing w:line="360" w:lineRule="auto"/>
        <w:rPr>
          <w:rFonts w:ascii="宋体" w:hAnsi="宋体"/>
          <w:b/>
          <w:sz w:val="21"/>
          <w:szCs w:val="21"/>
        </w:rPr>
      </w:pPr>
      <w:r>
        <w:rPr>
          <w:rFonts w:ascii="宋体" w:hAnsi="宋体" w:hint="eastAsia"/>
          <w:b/>
          <w:sz w:val="21"/>
          <w:szCs w:val="21"/>
        </w:rPr>
        <w:lastRenderedPageBreak/>
        <w:t>三、新员工培训总体安排</w:t>
      </w:r>
    </w:p>
    <w:p w:rsidR="00D07790" w:rsidRDefault="00D07790" w:rsidP="00D07790">
      <w:pPr>
        <w:spacing w:line="360" w:lineRule="auto"/>
        <w:ind w:firstLineChars="200" w:firstLine="420"/>
        <w:rPr>
          <w:rFonts w:ascii="宋体" w:hAnsi="宋体"/>
          <w:bCs/>
          <w:sz w:val="21"/>
          <w:szCs w:val="21"/>
        </w:rPr>
      </w:pPr>
      <w:r w:rsidRPr="00F86940">
        <w:rPr>
          <w:rFonts w:ascii="宋体" w:hAnsi="宋体" w:hint="eastAsia"/>
          <w:sz w:val="21"/>
          <w:szCs w:val="21"/>
        </w:rPr>
        <w:t>根据</w:t>
      </w:r>
      <w:r>
        <w:rPr>
          <w:rFonts w:ascii="宋体" w:hAnsi="宋体" w:hint="eastAsia"/>
          <w:sz w:val="21"/>
          <w:szCs w:val="21"/>
        </w:rPr>
        <w:t>集团相关管理办法，新入职校园人才将经历为期六个月的实习培训。</w:t>
      </w:r>
      <w:r>
        <w:rPr>
          <w:rFonts w:ascii="宋体" w:hAnsi="宋体" w:hint="eastAsia"/>
          <w:bCs/>
          <w:sz w:val="21"/>
          <w:szCs w:val="21"/>
        </w:rPr>
        <w:t>2017年</w:t>
      </w:r>
      <w:r w:rsidRPr="00F86940">
        <w:rPr>
          <w:rFonts w:ascii="宋体" w:hAnsi="宋体" w:hint="eastAsia"/>
          <w:bCs/>
          <w:sz w:val="21"/>
          <w:szCs w:val="21"/>
        </w:rPr>
        <w:t>新员工培训划分为“从一线研读福田”、“从社会解读福田”、“从课堂品读福田”、 “从岗位精读福田”四个阶段</w:t>
      </w:r>
      <w:r>
        <w:rPr>
          <w:rFonts w:ascii="宋体" w:hAnsi="宋体" w:hint="eastAsia"/>
          <w:bCs/>
          <w:sz w:val="21"/>
          <w:szCs w:val="21"/>
        </w:rPr>
        <w:t>，由于春季硕士入职时间为4月，为保证实习培训内容的统一性和实习安排的灵活性，春季硕士的实习培训将从第一阶段开始进行工厂一线实习。期间，“从社会解读福田”和“从课堂品读福田”两个阶段的培训活动以后期集团整体安排为准。</w:t>
      </w:r>
    </w:p>
    <w:p w:rsidR="00D07790" w:rsidRDefault="00D07790" w:rsidP="00D07790">
      <w:pPr>
        <w:spacing w:line="360" w:lineRule="auto"/>
        <w:rPr>
          <w:rFonts w:ascii="宋体" w:hAnsi="宋体"/>
          <w:bCs/>
          <w:sz w:val="21"/>
          <w:szCs w:val="21"/>
        </w:rPr>
      </w:pPr>
      <w:r w:rsidRPr="00AA7634">
        <w:rPr>
          <w:rFonts w:ascii="宋体" w:hAnsi="宋体"/>
          <w:bCs/>
          <w:noProof/>
          <w:sz w:val="21"/>
          <w:szCs w:val="21"/>
        </w:rPr>
        <mc:AlternateContent>
          <mc:Choice Requires="wpg">
            <w:drawing>
              <wp:inline distT="0" distB="0" distL="0" distR="0" wp14:anchorId="5FCE3375" wp14:editId="0498FB08">
                <wp:extent cx="9246552" cy="4038600"/>
                <wp:effectExtent l="57150" t="0" r="0" b="19050"/>
                <wp:docPr id="38" name="组合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246552" cy="4038600"/>
                          <a:chOff x="-204613" y="0"/>
                          <a:chExt cx="9246552" cy="3435803"/>
                        </a:xfrm>
                      </wpg:grpSpPr>
                      <wps:wsp>
                        <wps:cNvPr id="4" name="直接连接符 4"/>
                        <wps:cNvCnPr>
                          <a:cxnSpLocks noChangeShapeType="1"/>
                        </wps:cNvCnPr>
                        <wps:spPr bwMode="auto">
                          <a:xfrm rot="10800000" flipH="1" flipV="1">
                            <a:off x="2022672" y="90675"/>
                            <a:ext cx="36087" cy="3335603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CC3300"/>
                            </a:solidFill>
                            <a:prstDash val="dashDot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5" name="TextBox 35"/>
                        <wps:cNvSpPr txBox="1"/>
                        <wps:spPr>
                          <a:xfrm>
                            <a:off x="8613417" y="0"/>
                            <a:ext cx="428522" cy="3415782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wps:spPr>
                        <wps:txbx>
                          <w:txbxContent>
                            <w:p w:rsidR="007D4638" w:rsidRDefault="007D4638" w:rsidP="00D07790">
                              <w:pPr>
                                <w:pStyle w:val="a7"/>
                                <w:spacing w:before="0" w:beforeAutospacing="0" w:after="151" w:afterAutospacing="0" w:line="216" w:lineRule="auto"/>
                              </w:pPr>
                              <w:r>
                                <w:rPr>
                                  <w:rFonts w:ascii="华文楷体" w:eastAsia="华文楷体" w:hAnsi="华文楷体" w:cstheme="minorBidi" w:hint="eastAsia"/>
                                  <w:b/>
                                  <w:bCs/>
                                  <w:sz w:val="36"/>
                                  <w:szCs w:val="36"/>
                                </w:rPr>
                                <w:t>培育正能量，实现福田梦</w:t>
                              </w:r>
                            </w:p>
                          </w:txbxContent>
                        </wps:txbx>
                        <wps:bodyPr vert="eaVert" wrap="square" rtlCol="0">
                          <a:noAutofit/>
                        </wps:bodyPr>
                      </wps:wsp>
                      <wps:wsp>
                        <wps:cNvPr id="6" name="虚尾箭头 6"/>
                        <wps:cNvSpPr/>
                        <wps:spPr bwMode="auto">
                          <a:xfrm>
                            <a:off x="8285112" y="1266648"/>
                            <a:ext cx="282589" cy="1411695"/>
                          </a:xfrm>
                          <a:prstGeom prst="stripedRightArrow">
                            <a:avLst/>
                          </a:prstGeom>
                          <a:solidFill>
                            <a:srgbClr val="107ABC"/>
                          </a:solidFill>
                          <a:ln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a:ln>
                          <a:effectLst>
                            <a:outerShdw blurRad="50800" dist="38100" dir="8100000" algn="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wrap="square" anchor="ctr"/>
                      </wps:wsp>
                      <wps:wsp>
                        <wps:cNvPr id="7" name="直接连接符 7"/>
                        <wps:cNvCnPr>
                          <a:cxnSpLocks noChangeShapeType="1"/>
                        </wps:cNvCnPr>
                        <wps:spPr bwMode="auto">
                          <a:xfrm rot="10800000" flipH="1" flipV="1">
                            <a:off x="4061022" y="100200"/>
                            <a:ext cx="36087" cy="3335603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CC3300"/>
                            </a:solidFill>
                            <a:prstDash val="dashDot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8" name="直接连接符 8"/>
                        <wps:cNvCnPr>
                          <a:cxnSpLocks noChangeShapeType="1"/>
                        </wps:cNvCnPr>
                        <wps:spPr bwMode="auto">
                          <a:xfrm rot="10800000" flipH="1" flipV="1">
                            <a:off x="6166047" y="81150"/>
                            <a:ext cx="36087" cy="3335603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CC3300"/>
                            </a:solidFill>
                            <a:prstDash val="dashDot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9" name="直接连接符 9"/>
                        <wps:cNvCnPr>
                          <a:cxnSpLocks noChangeShapeType="1"/>
                        </wps:cNvCnPr>
                        <wps:spPr bwMode="auto">
                          <a:xfrm rot="10800000" flipH="1" flipV="1">
                            <a:off x="8194872" y="81150"/>
                            <a:ext cx="36087" cy="3335603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CC3300"/>
                            </a:solidFill>
                            <a:prstDash val="dashDot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0" name="矩形 10"/>
                        <wps:cNvSpPr/>
                        <wps:spPr>
                          <a:xfrm>
                            <a:off x="87891" y="1051198"/>
                            <a:ext cx="1763214" cy="2241306"/>
                          </a:xfrm>
                          <a:prstGeom prst="rect">
                            <a:avLst/>
                          </a:prstGeom>
                          <a:solidFill>
                            <a:srgbClr val="C8D7EA"/>
                          </a:solidFill>
                          <a:ln w="38100" cap="flat" cmpd="sng" algn="ctr">
                            <a:solidFill>
                              <a:sysClr val="window" lastClr="FFFFFF"/>
                            </a:solidFill>
                            <a:prstDash val="solid"/>
                          </a:ln>
                          <a:effectLst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7D4638" w:rsidRDefault="007D4638" w:rsidP="00D07790">
                              <w:pPr>
                                <w:spacing w:line="216" w:lineRule="auto"/>
                                <w:rPr>
                                  <w:rFonts w:ascii="华文细黑" w:eastAsia="华文细黑" w:hAnsi="华文细黑" w:cstheme="minorBidi"/>
                                </w:rPr>
                              </w:pPr>
                              <w:r>
                                <w:rPr>
                                  <w:rFonts w:ascii="宋体" w:hAnsi="宋体" w:cstheme="minorBidi" w:hint="eastAsia"/>
                                </w:rPr>
                                <w:t>●</w:t>
                              </w:r>
                              <w:r w:rsidRPr="00D07790">
                                <w:rPr>
                                  <w:rFonts w:ascii="华文细黑" w:eastAsia="华文细黑" w:hAnsi="华文细黑" w:cstheme="minorBidi" w:hint="eastAsia"/>
                                </w:rPr>
                                <w:t>工厂一线实习，系统学习福田汽车生产制造流程、工艺标准、生产质量管控等</w:t>
                              </w:r>
                            </w:p>
                            <w:p w:rsidR="007D4638" w:rsidRDefault="007D4638" w:rsidP="00D07790">
                              <w:pPr>
                                <w:spacing w:line="216" w:lineRule="auto"/>
                              </w:pPr>
                            </w:p>
                            <w:p w:rsidR="007D4638" w:rsidRDefault="007D4638" w:rsidP="00D07790">
                              <w:pPr>
                                <w:spacing w:line="216" w:lineRule="auto"/>
                              </w:pPr>
                              <w:r>
                                <w:rPr>
                                  <w:rFonts w:ascii="宋体" w:hAnsi="宋体" w:cstheme="minorBidi" w:hint="eastAsia"/>
                                </w:rPr>
                                <w:t>●</w:t>
                              </w:r>
                              <w:r w:rsidRPr="00D07790">
                                <w:rPr>
                                  <w:rFonts w:ascii="华文细黑" w:eastAsia="华文细黑" w:hAnsi="华文细黑" w:cstheme="minorBidi" w:hint="eastAsia"/>
                                </w:rPr>
                                <w:t>掌握扎实的生产一线经验，成为一名优秀的制造业员工</w:t>
                              </w:r>
                            </w:p>
                          </w:txbxContent>
                        </wps:txbx>
                        <wps:bodyPr wrap="square" anchor="ctr"/>
                      </wps:wsp>
                      <wps:wsp>
                        <wps:cNvPr id="11" name="平行四边形 11"/>
                        <wps:cNvSpPr/>
                        <wps:spPr>
                          <a:xfrm>
                            <a:off x="-163488" y="418915"/>
                            <a:ext cx="2186160" cy="400127"/>
                          </a:xfrm>
                          <a:prstGeom prst="parallelogram">
                            <a:avLst/>
                          </a:prstGeom>
                          <a:solidFill>
                            <a:srgbClr val="107ABC"/>
                          </a:solidFill>
                          <a:ln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a:ln>
                          <a:effectLst>
                            <a:outerShdw blurRad="50800" dist="38100" dir="8100000" algn="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7D4638" w:rsidRPr="007D4638" w:rsidRDefault="007D4638" w:rsidP="00D07790">
                              <w:pPr>
                                <w:pStyle w:val="a7"/>
                                <w:spacing w:before="0" w:beforeAutospacing="0" w:after="0" w:afterAutospacing="0"/>
                                <w:ind w:right="420"/>
                                <w:jc w:val="right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7D4638">
                                <w:rPr>
                                  <w:rFonts w:asciiTheme="minorHAnsi" w:eastAsia="华文细黑" w:hAnsi="华文细黑" w:cstheme="minorBidi" w:hint="eastAsia"/>
                                  <w:b/>
                                  <w:bCs/>
                                  <w:i/>
                                  <w:iCs/>
                                  <w:color w:val="FFFFFF"/>
                                  <w:sz w:val="28"/>
                                  <w:szCs w:val="28"/>
                                </w:rPr>
                                <w:t>从一线研读福田</w:t>
                              </w:r>
                            </w:p>
                          </w:txbxContent>
                        </wps:txbx>
                        <wps:bodyPr wrap="square" anchor="ctr"/>
                      </wps:wsp>
                      <wps:wsp>
                        <wps:cNvPr id="12" name="Text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-204613" y="28575"/>
                            <a:ext cx="2290427" cy="2956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D4638" w:rsidRPr="007D4638" w:rsidRDefault="007D4638" w:rsidP="00D07790">
                              <w:pPr>
                                <w:pStyle w:val="a7"/>
                                <w:spacing w:before="0" w:beforeAutospacing="0" w:after="0" w:afterAutospacing="0"/>
                                <w:rPr>
                                  <w:sz w:val="21"/>
                                  <w:szCs w:val="21"/>
                                </w:rPr>
                              </w:pPr>
                              <w:r w:rsidRPr="007D4638">
                                <w:rPr>
                                  <w:rFonts w:ascii="华文细黑" w:eastAsia="华文细黑" w:hAnsi="华文细黑" w:cstheme="minorBidi" w:hint="eastAsia"/>
                                  <w:b/>
                                  <w:bCs/>
                                  <w:color w:val="B04910"/>
                                  <w:sz w:val="21"/>
                                  <w:szCs w:val="21"/>
                                </w:rPr>
                                <w:t>第一阶段：4月13日-8月13日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13" name="矩形 13"/>
                        <wps:cNvSpPr/>
                        <wps:spPr>
                          <a:xfrm>
                            <a:off x="2301999" y="1063901"/>
                            <a:ext cx="1520456" cy="224130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95000"/>
                            </a:schemeClr>
                          </a:solidFill>
                          <a:ln w="9525" cap="flat" cmpd="sng" algn="ctr">
                            <a:solidFill>
                              <a:sysClr val="window" lastClr="FFFFFF">
                                <a:lumMod val="95000"/>
                              </a:sysClr>
                            </a:solidFill>
                            <a:prstDash val="solid"/>
                          </a:ln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txbx>
                          <w:txbxContent>
                            <w:p w:rsidR="007D4638" w:rsidRDefault="007D4638" w:rsidP="00D07790">
                              <w:pPr>
                                <w:spacing w:line="216" w:lineRule="auto"/>
                                <w:rPr>
                                  <w:rFonts w:ascii="华文细黑" w:eastAsia="华文细黑" w:hAnsi="华文细黑" w:cstheme="minorBidi"/>
                                </w:rPr>
                              </w:pPr>
                              <w:r>
                                <w:rPr>
                                  <w:rFonts w:ascii="宋体" w:hAnsi="宋体" w:cstheme="minorBidi" w:hint="eastAsia"/>
                                </w:rPr>
                                <w:t>●</w:t>
                              </w:r>
                              <w:r w:rsidRPr="00D07790">
                                <w:rPr>
                                  <w:rFonts w:ascii="华文细黑" w:eastAsia="华文细黑" w:hAnsi="华文细黑" w:cstheme="minorBidi" w:hint="eastAsia"/>
                                </w:rPr>
                                <w:t>了解福田汽车的基本概况；</w:t>
                              </w:r>
                            </w:p>
                            <w:p w:rsidR="007D4638" w:rsidRDefault="007D4638" w:rsidP="00D07790">
                              <w:pPr>
                                <w:spacing w:line="216" w:lineRule="auto"/>
                              </w:pPr>
                            </w:p>
                            <w:p w:rsidR="007D4638" w:rsidRDefault="007D4638" w:rsidP="00D07790">
                              <w:pPr>
                                <w:spacing w:line="216" w:lineRule="auto"/>
                                <w:rPr>
                                  <w:rFonts w:ascii="华文细黑" w:eastAsia="华文细黑" w:hAnsi="华文细黑" w:cstheme="minorBidi"/>
                                </w:rPr>
                              </w:pPr>
                              <w:r>
                                <w:rPr>
                                  <w:rFonts w:ascii="宋体" w:hAnsi="宋体" w:cstheme="minorBidi" w:hint="eastAsia"/>
                                </w:rPr>
                                <w:t>●</w:t>
                              </w:r>
                              <w:r w:rsidRPr="00D07790">
                                <w:rPr>
                                  <w:rFonts w:ascii="华文细黑" w:eastAsia="华文细黑" w:hAnsi="华文细黑" w:cstheme="minorBidi" w:hint="eastAsia"/>
                                </w:rPr>
                                <w:t>了解福田汽车在终端市场上的表现，如市场占有率、品牌美誉度、消费者体验</w:t>
                              </w:r>
                            </w:p>
                            <w:p w:rsidR="007D4638" w:rsidRDefault="007D4638" w:rsidP="00D07790">
                              <w:pPr>
                                <w:spacing w:line="216" w:lineRule="auto"/>
                              </w:pPr>
                            </w:p>
                            <w:p w:rsidR="007D4638" w:rsidRDefault="007D4638" w:rsidP="00D07790">
                              <w:pPr>
                                <w:spacing w:line="216" w:lineRule="auto"/>
                              </w:pPr>
                              <w:r>
                                <w:rPr>
                                  <w:rFonts w:ascii="宋体" w:hAnsi="宋体" w:cstheme="minorBidi" w:hint="eastAsia"/>
                                </w:rPr>
                                <w:t>●</w:t>
                              </w:r>
                              <w:r w:rsidRPr="00D07790">
                                <w:rPr>
                                  <w:rFonts w:ascii="华文细黑" w:eastAsia="华文细黑" w:hAnsi="华文细黑" w:cstheme="minorBidi" w:hint="eastAsia"/>
                                </w:rPr>
                                <w:t>展示新员工风采</w:t>
                              </w:r>
                            </w:p>
                          </w:txbxContent>
                        </wps:txbx>
                        <wps:bodyPr wrap="square" anchor="ctr"/>
                      </wps:wsp>
                      <wps:wsp>
                        <wps:cNvPr id="14" name="平行四边形 14"/>
                        <wps:cNvSpPr/>
                        <wps:spPr>
                          <a:xfrm>
                            <a:off x="2085893" y="390277"/>
                            <a:ext cx="1931073" cy="428873"/>
                          </a:xfrm>
                          <a:prstGeom prst="parallelogram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" lastClr="FFFFFF"/>
                            </a:solidFill>
                            <a:prstDash val="solid"/>
                          </a:ln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txbx>
                          <w:txbxContent>
                            <w:p w:rsidR="007D4638" w:rsidRDefault="007D4638" w:rsidP="00D07790">
                              <w:pPr>
                                <w:pStyle w:val="a7"/>
                                <w:spacing w:before="0" w:beforeAutospacing="0" w:after="0" w:afterAutospacing="0"/>
                                <w:jc w:val="center"/>
                              </w:pPr>
                              <w:r w:rsidRPr="00D07790">
                                <w:rPr>
                                  <w:rFonts w:ascii="华文细黑" w:eastAsia="华文细黑" w:hAnsi="华文细黑" w:cstheme="minorBidi" w:hint="eastAsia"/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  <w14:shadow w14:blurRad="38100" w14:dist="38100" w14:dir="2700000" w14:sx="100000" w14:sy="100000" w14:kx="0" w14:ky="0" w14:algn="tl">
                                    <w14:srgbClr w14:val="000000">
                                      <w14:alpha w14:val="57000"/>
                                    </w14:srgbClr>
                                  </w14:shadow>
                                </w:rPr>
                                <w:t>从社会解读福田</w:t>
                              </w:r>
                            </w:p>
                          </w:txbxContent>
                        </wps:txbx>
                        <wps:bodyPr wrap="square" anchor="ctr"/>
                      </wps:wsp>
                      <wps:wsp>
                        <wps:cNvPr id="15" name="Text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1944229" y="19050"/>
                            <a:ext cx="2291078" cy="2670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D4638" w:rsidRPr="007D4638" w:rsidRDefault="007D4638" w:rsidP="00D07790">
                              <w:pPr>
                                <w:pStyle w:val="a7"/>
                                <w:spacing w:before="0" w:beforeAutospacing="0" w:after="0" w:afterAutospacing="0"/>
                                <w:rPr>
                                  <w:sz w:val="21"/>
                                  <w:szCs w:val="21"/>
                                </w:rPr>
                              </w:pPr>
                              <w:r w:rsidRPr="007D4638">
                                <w:rPr>
                                  <w:rFonts w:ascii="华文细黑" w:eastAsia="华文细黑" w:hAnsi="华文细黑" w:cstheme="minorBidi" w:hint="eastAsia"/>
                                  <w:b/>
                                  <w:bCs/>
                                  <w:color w:val="B04910"/>
                                  <w:sz w:val="21"/>
                                  <w:szCs w:val="21"/>
                                </w:rPr>
                                <w:t>第二阶段：8月13日-10月13日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16" name="矩形 16"/>
                        <wps:cNvSpPr/>
                        <wps:spPr>
                          <a:xfrm>
                            <a:off x="4349763" y="1054376"/>
                            <a:ext cx="1546211" cy="2241305"/>
                          </a:xfrm>
                          <a:prstGeom prst="rect">
                            <a:avLst/>
                          </a:prstGeom>
                          <a:solidFill>
                            <a:srgbClr val="C8D7EA"/>
                          </a:solidFill>
                          <a:ln w="38100" cap="flat" cmpd="sng" algn="ctr">
                            <a:solidFill>
                              <a:sysClr val="window" lastClr="FFFFFF"/>
                            </a:solidFill>
                            <a:prstDash val="solid"/>
                          </a:ln>
                          <a:effectLst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7D4638" w:rsidRDefault="007D4638" w:rsidP="007D4638">
                              <w:pPr>
                                <w:spacing w:line="216" w:lineRule="auto"/>
                                <w:rPr>
                                  <w:rFonts w:ascii="华文细黑" w:eastAsia="华文细黑" w:hAnsi="华文细黑" w:cstheme="minorBidi"/>
                                </w:rPr>
                              </w:pPr>
                              <w:r>
                                <w:rPr>
                                  <w:rFonts w:ascii="宋体" w:hAnsi="宋体" w:cstheme="minorBidi" w:hint="eastAsia"/>
                                </w:rPr>
                                <w:t>●</w:t>
                              </w:r>
                              <w:r w:rsidRPr="007D4638">
                                <w:rPr>
                                  <w:rFonts w:ascii="华文细黑" w:eastAsia="华文细黑" w:hAnsi="华文细黑" w:cstheme="minorBidi" w:hint="eastAsia"/>
                                </w:rPr>
                                <w:t>全面了解福田的企业文化、组织构架及核心文化课程；</w:t>
                              </w:r>
                            </w:p>
                            <w:p w:rsidR="007D4638" w:rsidRDefault="007D4638" w:rsidP="007D4638">
                              <w:pPr>
                                <w:spacing w:line="216" w:lineRule="auto"/>
                              </w:pPr>
                            </w:p>
                            <w:p w:rsidR="007D4638" w:rsidRDefault="007D4638" w:rsidP="007D4638">
                              <w:pPr>
                                <w:spacing w:line="216" w:lineRule="auto"/>
                              </w:pPr>
                              <w:r>
                                <w:rPr>
                                  <w:rFonts w:ascii="宋体" w:hAnsi="宋体" w:cstheme="minorBidi" w:hint="eastAsia"/>
                                </w:rPr>
                                <w:t>●</w:t>
                              </w:r>
                              <w:r w:rsidRPr="007D4638">
                                <w:rPr>
                                  <w:rFonts w:ascii="华文细黑" w:eastAsia="华文细黑" w:hAnsi="华文细黑" w:cstheme="minorBidi" w:hint="eastAsia"/>
                                </w:rPr>
                                <w:t>军训、拓展训练、课题答辩等活动，全面锻炼新员工，塑造新员工职业品质</w:t>
                              </w:r>
                            </w:p>
                          </w:txbxContent>
                        </wps:txbx>
                        <wps:bodyPr wrap="square" anchor="ctr"/>
                      </wps:wsp>
                      <wps:wsp>
                        <wps:cNvPr id="17" name="平行四边形 17"/>
                        <wps:cNvSpPr/>
                        <wps:spPr>
                          <a:xfrm>
                            <a:off x="4114721" y="370876"/>
                            <a:ext cx="1999896" cy="448165"/>
                          </a:xfrm>
                          <a:prstGeom prst="parallelogram">
                            <a:avLst/>
                          </a:prstGeom>
                          <a:solidFill>
                            <a:srgbClr val="107ABC"/>
                          </a:solidFill>
                          <a:ln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a:ln>
                          <a:effectLst>
                            <a:outerShdw blurRad="50800" dist="38100" dir="8100000" algn="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7D4638" w:rsidRDefault="007D4638" w:rsidP="00D07790">
                              <w:pPr>
                                <w:pStyle w:val="a7"/>
                                <w:spacing w:before="0" w:beforeAutospacing="0" w:after="0" w:afterAutospacing="0"/>
                                <w:jc w:val="right"/>
                              </w:pPr>
                              <w:r>
                                <w:rPr>
                                  <w:rFonts w:asciiTheme="minorHAnsi" w:eastAsia="华文细黑" w:hAnsi="华文细黑" w:cstheme="minorBidi" w:hint="eastAsia"/>
                                  <w:b/>
                                  <w:bCs/>
                                  <w:i/>
                                  <w:iCs/>
                                  <w:color w:val="FFFFFF"/>
                                  <w:sz w:val="28"/>
                                  <w:szCs w:val="28"/>
                                </w:rPr>
                                <w:t>从课堂品读福田</w:t>
                              </w:r>
                            </w:p>
                          </w:txbxContent>
                        </wps:txbx>
                        <wps:bodyPr wrap="square" anchor="ctr"/>
                      </wps:wsp>
                      <wps:wsp>
                        <wps:cNvPr id="18" name="Text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4114800" y="19050"/>
                            <a:ext cx="1999896" cy="2670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D4638" w:rsidRPr="007D4638" w:rsidRDefault="007D4638" w:rsidP="00D07790">
                              <w:pPr>
                                <w:pStyle w:val="a7"/>
                                <w:spacing w:before="0" w:beforeAutospacing="0" w:after="0" w:afterAutospacing="0"/>
                                <w:rPr>
                                  <w:sz w:val="21"/>
                                  <w:szCs w:val="21"/>
                                </w:rPr>
                              </w:pPr>
                              <w:r w:rsidRPr="007D4638">
                                <w:rPr>
                                  <w:rFonts w:ascii="华文细黑" w:eastAsia="华文细黑" w:hAnsi="华文细黑" w:cstheme="minorBidi" w:hint="eastAsia"/>
                                  <w:b/>
                                  <w:bCs/>
                                  <w:color w:val="B04910"/>
                                  <w:sz w:val="21"/>
                                  <w:szCs w:val="21"/>
                                </w:rPr>
                                <w:t>第三阶段：7月初—7月中旬天）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19" name="Text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6170884" y="19048"/>
                            <a:ext cx="1697325" cy="5481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D4638" w:rsidRPr="007D4638" w:rsidRDefault="007D4638" w:rsidP="00D07790">
                              <w:pPr>
                                <w:pStyle w:val="a7"/>
                                <w:spacing w:before="0" w:beforeAutospacing="0" w:after="0" w:afterAutospacing="0"/>
                                <w:rPr>
                                  <w:sz w:val="21"/>
                                  <w:szCs w:val="21"/>
                                </w:rPr>
                              </w:pPr>
                              <w:r w:rsidRPr="007D4638">
                                <w:rPr>
                                  <w:rFonts w:ascii="华文细黑" w:eastAsia="华文细黑" w:hAnsi="华文细黑" w:cstheme="minorBidi" w:hint="eastAsia"/>
                                  <w:b/>
                                  <w:bCs/>
                                  <w:color w:val="B04910"/>
                                  <w:sz w:val="21"/>
                                  <w:szCs w:val="21"/>
                                </w:rPr>
                                <w:t>第四阶段：</w:t>
                              </w:r>
                              <w:r>
                                <w:rPr>
                                  <w:rFonts w:ascii="华文细黑" w:eastAsia="华文细黑" w:hAnsi="华文细黑" w:cstheme="minorBidi" w:hint="eastAsia"/>
                                  <w:b/>
                                  <w:bCs/>
                                  <w:color w:val="B04910"/>
                                  <w:sz w:val="21"/>
                                  <w:szCs w:val="21"/>
                                </w:rPr>
                                <w:t>10</w:t>
                              </w:r>
                              <w:r w:rsidRPr="007D4638">
                                <w:rPr>
                                  <w:rFonts w:ascii="华文细黑" w:eastAsia="华文细黑" w:hAnsi="华文细黑" w:cstheme="minorBidi" w:hint="eastAsia"/>
                                  <w:b/>
                                  <w:bCs/>
                                  <w:color w:val="B04910"/>
                                  <w:sz w:val="21"/>
                                  <w:szCs w:val="21"/>
                                </w:rPr>
                                <w:t>月1</w:t>
                              </w:r>
                              <w:r>
                                <w:rPr>
                                  <w:rFonts w:ascii="华文细黑" w:eastAsia="华文细黑" w:hAnsi="华文细黑" w:cstheme="minorBidi" w:hint="eastAsia"/>
                                  <w:b/>
                                  <w:bCs/>
                                  <w:color w:val="B04910"/>
                                  <w:sz w:val="21"/>
                                  <w:szCs w:val="21"/>
                                </w:rPr>
                                <w:t>3</w:t>
                              </w:r>
                              <w:r w:rsidRPr="007D4638">
                                <w:rPr>
                                  <w:rFonts w:ascii="华文细黑" w:eastAsia="华文细黑" w:hAnsi="华文细黑" w:cstheme="minorBidi" w:hint="eastAsia"/>
                                  <w:b/>
                                  <w:bCs/>
                                  <w:color w:val="B04910"/>
                                  <w:sz w:val="21"/>
                                  <w:szCs w:val="21"/>
                                </w:rPr>
                                <w:t>日-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20" name="矩形 20"/>
                        <wps:cNvSpPr/>
                        <wps:spPr>
                          <a:xfrm>
                            <a:off x="6473516" y="1088498"/>
                            <a:ext cx="1394970" cy="222148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95000"/>
                            </a:schemeClr>
                          </a:solidFill>
                          <a:ln w="9525" cap="flat" cmpd="sng" algn="ctr">
                            <a:solidFill>
                              <a:sysClr val="window" lastClr="FFFFFF">
                                <a:lumMod val="95000"/>
                              </a:sysClr>
                            </a:solidFill>
                            <a:prstDash val="solid"/>
                          </a:ln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txbx>
                          <w:txbxContent>
                            <w:p w:rsidR="007D4638" w:rsidRDefault="007D4638" w:rsidP="007D4638">
                              <w:pPr>
                                <w:spacing w:line="216" w:lineRule="auto"/>
                                <w:rPr>
                                  <w:rFonts w:ascii="华文细黑" w:eastAsia="华文细黑" w:hAnsi="华文细黑" w:cstheme="minorBidi"/>
                                </w:rPr>
                              </w:pPr>
                              <w:r>
                                <w:rPr>
                                  <w:rFonts w:ascii="宋体" w:hAnsi="宋体" w:cstheme="minorBidi" w:hint="eastAsia"/>
                                </w:rPr>
                                <w:t>●</w:t>
                              </w:r>
                              <w:r w:rsidRPr="007D4638">
                                <w:rPr>
                                  <w:rFonts w:ascii="华文细黑" w:eastAsia="华文细黑" w:hAnsi="华文细黑" w:cstheme="minorBidi" w:hint="eastAsia"/>
                                </w:rPr>
                                <w:t>学习岗位及周边岗位需要的知识、技能；</w:t>
                              </w:r>
                            </w:p>
                            <w:p w:rsidR="007D4638" w:rsidRDefault="007D4638" w:rsidP="007D4638">
                              <w:pPr>
                                <w:spacing w:line="216" w:lineRule="auto"/>
                              </w:pPr>
                            </w:p>
                            <w:p w:rsidR="007D4638" w:rsidRDefault="007D4638" w:rsidP="007D4638">
                              <w:pPr>
                                <w:spacing w:line="216" w:lineRule="auto"/>
                              </w:pPr>
                              <w:r>
                                <w:rPr>
                                  <w:rFonts w:ascii="宋体" w:hAnsi="宋体" w:cstheme="minorBidi" w:hint="eastAsia"/>
                                </w:rPr>
                                <w:t>●</w:t>
                              </w:r>
                              <w:r w:rsidRPr="007D4638">
                                <w:rPr>
                                  <w:rFonts w:ascii="华文细黑" w:eastAsia="华文细黑" w:hAnsi="华文细黑" w:cstheme="minorBidi" w:hint="eastAsia"/>
                                </w:rPr>
                                <w:t>满足今后岗位的要求，成为一名合格的员工</w:t>
                              </w:r>
                            </w:p>
                          </w:txbxContent>
                        </wps:txbx>
                        <wps:bodyPr wrap="square" anchor="ctr"/>
                      </wps:wsp>
                      <wps:wsp>
                        <wps:cNvPr id="21" name="平行四边形 21"/>
                        <wps:cNvSpPr/>
                        <wps:spPr>
                          <a:xfrm>
                            <a:off x="6114702" y="418915"/>
                            <a:ext cx="1991538" cy="457691"/>
                          </a:xfrm>
                          <a:prstGeom prst="parallelogram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" lastClr="FFFFFF"/>
                            </a:solidFill>
                            <a:prstDash val="solid"/>
                          </a:ln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txbx>
                          <w:txbxContent>
                            <w:p w:rsidR="007D4638" w:rsidRDefault="007D4638" w:rsidP="00D07790">
                              <w:pPr>
                                <w:pStyle w:val="a7"/>
                                <w:spacing w:before="0" w:beforeAutospacing="0" w:after="0" w:afterAutospacing="0"/>
                                <w:jc w:val="center"/>
                              </w:pPr>
                              <w:r w:rsidRPr="00D07790">
                                <w:rPr>
                                  <w:rFonts w:ascii="华文细黑" w:eastAsia="华文细黑" w:hAnsi="华文细黑" w:cstheme="minorBidi" w:hint="eastAsia"/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  <w14:shadow w14:blurRad="38100" w14:dist="38100" w14:dir="2700000" w14:sx="100000" w14:sy="100000" w14:kx="0" w14:ky="0" w14:algn="tl">
                                    <w14:srgbClr w14:val="000000">
                                      <w14:alpha w14:val="57000"/>
                                    </w14:srgbClr>
                                  </w14:shadow>
                                </w:rPr>
                                <w:t>从岗位精读福田</w:t>
                              </w:r>
                            </w:p>
                          </w:txbxContent>
                        </wps:txbx>
                        <wps:bodyPr wrap="square" anchor="ctr"/>
                      </wps:wsp>
                    </wpg:wgp>
                  </a:graphicData>
                </a:graphic>
              </wp:inline>
            </w:drawing>
          </mc:Choice>
          <mc:Fallback>
            <w:pict>
              <v:group id="组合 37" o:spid="_x0000_s1026" style="width:728.05pt;height:318pt;mso-position-horizontal-relative:char;mso-position-vertical-relative:line" coordorigin="-2046" coordsize="92465,34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">
                <v:line id="直接连接符 4" o:spid="_x0000_s1027" style="position:absolute;rotation:180;flip:x y;visibility:visible;mso-wrap-style:square" from="20226,906" to="20587,342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jMGkb8AAADaAAAADwAAAGRycy9kb3ducmV2LnhtbESPQWsCMRSE70L/Q3gFb5pUpNitUUqt&#10;0Ktaen5sXpPFzUtIom799aZQ8DjMzDfMcj34Xpwp5S6whqepAkHcBtOx1fB12E4WIHJBNtgHJg2/&#10;lGG9ehgtsTHhwjs674sVFcK5QQ2ulNhImVtHHvM0ROLq/YTksVSZrDQJLxXuezlT6ll67LguOIz0&#10;7qg97k9ew/HqX07KJRsHq74/FrtNF/Gq9fhxeHsFUWgo9/B/+9NomMPflXoD5OoG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SjMGkb8AAADaAAAADwAAAAAAAAAAAAAAAACh&#10;AgAAZHJzL2Rvd25yZXYueG1sUEsFBgAAAAAEAAQA+QAAAI0DAAAAAA==&#10;" strokecolor="#c30" strokeweight="2pt">
                  <v:stroke dashstyle="dashDot"/>
                </v:lin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5" o:spid="_x0000_s1028" type="#_x0000_t202" style="position:absolute;left:86134;width:4285;height:341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CVAMIA&#10;AADaAAAADwAAAGRycy9kb3ducmV2LnhtbESPQWsCMRSE74X+h/AKvdWsFtuyGkWUQm+iFlpvj83r&#10;JjR5WTdxd/33Rij0OMzMN8x8OXgnOmqjDaxgPCpAEFdBW64VfB7en95AxISs0QUmBReKsFzc382x&#10;1KHnHXX7VIsM4ViiApNSU0oZK0Me4yg0xNn7Ca3HlGVbS91in+HeyUlRvEiPlvOCwYbWhqrf/dkr&#10;6F9PX0eHXIwPZlN/k+usfd4q9fgwrGYgEg3pP/zX/tAKpnC7km+AXF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0JUAwgAAANoAAAAPAAAAAAAAAAAAAAAAAJgCAABkcnMvZG93&#10;bnJldi54bWxQSwUGAAAAAAQABAD1AAAAhwMAAAAA&#10;" fillcolor="#dbe5f1 [660]" stroked="f">
                  <v:textbox style="layout-flow:vertical-ideographic">
                    <w:txbxContent>
                      <w:p w:rsidR="007D4638" w:rsidRDefault="007D4638" w:rsidP="00D07790">
                        <w:pPr>
                          <w:pStyle w:val="a7"/>
                          <w:spacing w:before="0" w:beforeAutospacing="0" w:after="151" w:afterAutospacing="0" w:line="216" w:lineRule="auto"/>
                        </w:pPr>
                        <w:r>
                          <w:rPr>
                            <w:rFonts w:ascii="华文楷体" w:eastAsia="华文楷体" w:hAnsi="华文楷体" w:cstheme="minorBidi" w:hint="eastAsia"/>
                            <w:b/>
                            <w:bCs/>
                            <w:sz w:val="36"/>
                            <w:szCs w:val="36"/>
                          </w:rPr>
                          <w:t>培育正能量，实现福田梦</w:t>
                        </w:r>
                      </w:p>
                    </w:txbxContent>
                  </v:textbox>
                </v:shape>
                <v:shapetype id="_x0000_t93" coordsize="21600,21600" o:spt="93" adj="16200,5400" path="m@0,l@0@1,3375@1,3375@2@0@2@0,21600,21600,10800xem1350@1l1350@2,2700@2,2700@1xem0@1l0@2,675@2,675@1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3375,@1,@6,@2"/>
                  <v:handles>
                    <v:h position="#0,#1" xrange="3375,21600" yrange="0,10800"/>
                  </v:handles>
                </v:shapetype>
                <v:shape id="虚尾箭头 6" o:spid="_x0000_s1029" type="#_x0000_t93" style="position:absolute;left:82851;top:12666;width:2826;height:1411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+NT8EA&#10;AADaAAAADwAAAGRycy9kb3ducmV2LnhtbESPS6vCMBSE94L/IRzBnaZeRKQaxccVvbjygW4PzbEt&#10;NielibX+e3NBcDnMzDfMdN6YQtRUudyygkE/AkGcWJ1zquB82vTGIJxH1lhYJgUvcjCftVtTjLV9&#10;8oHqo09FgLCLUUHmfRlL6ZKMDLq+LYmDd7OVQR9klUpd4TPATSF/omgkDeYcFjIsaZVRcj8+jILF&#10;crhfl3S9X7Z/j3EyjH6XtT0r1e00iwkIT43/hj/tnVYwgv8r4QbI2R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0vjU/BAAAA2gAAAA8AAAAAAAAAAAAAAAAAmAIAAGRycy9kb3du&#10;cmV2LnhtbFBLBQYAAAAABAAEAPUAAACGAwAAAAA=&#10;" adj="10800" fillcolor="#107abc" strokecolor="#548dd4 [1951]" strokeweight="2pt">
                  <v:shadow on="t" color="black" opacity="26214f" origin=".5,-.5" offset="-.74836mm,.74836mm"/>
                </v:shape>
                <v:line id="直接连接符 7" o:spid="_x0000_s1030" style="position:absolute;rotation:180;flip:x y;visibility:visible;mso-wrap-style:square" from="40610,1002" to="40971,343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uGY5r8AAADaAAAADwAAAGRycy9kb3ducmV2LnhtbESPQWsCMRSE70L/Q3gFb5rUg7Vbo5Ra&#10;oVe19PzYvCaLm5eQRN36602h4HGYmW+Y5XrwvThTyl1gDU9TBYK4DaZjq+HrsJ0sQOSCbLAPTBp+&#10;KcN69TBaYmPChXd03hcrKoRzgxpcKbGRMreOPOZpiMTV+wnJY6kyWWkSXirc93Km1Fx67LguOIz0&#10;7qg97k9ew/HqX07KJRsHq74/FrtNF/Gq9fhxeHsFUWgo9/B/+9NoeIa/K/UGyNUN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uuGY5r8AAADaAAAADwAAAAAAAAAAAAAAAACh&#10;AgAAZHJzL2Rvd25yZXYueG1sUEsFBgAAAAAEAAQA+QAAAI0DAAAAAA==&#10;" strokecolor="#c30" strokeweight="2pt">
                  <v:stroke dashstyle="dashDot"/>
                </v:line>
                <v:line id="直接连接符 8" o:spid="_x0000_s1031" style="position:absolute;rotation:180;flip:x y;visibility:visible;mso-wrap-style:square" from="61660,811" to="62021,341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34MlLwAAADaAAAADwAAAGRycy9kb3ducmV2LnhtbERPTWsCMRC9F/ofwhS81aQeRFejlKrQ&#10;q1Y8D5tpsriZhCTq1l9vDkKPj/e9XA++F1dKuQus4WOsQBC3wXRsNRx/du8zELkgG+wDk4Y/yrBe&#10;vb4ssTHhxnu6HooVNYRzgxpcKbGRMreOPOZxiMSV+w3JY6kwWWkS3mq47+VEqan02HFtcBjpy1F7&#10;Ply8hvPdzy/KJRsHq07b2X7TRbxrPXobPhcgCg3lX/x0fxsNdWu9Um+AXD0A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y34MlLwAAADaAAAADwAAAAAAAAAAAAAAAAChAgAA&#10;ZHJzL2Rvd25yZXYueG1sUEsFBgAAAAAEAAQA+QAAAIoDAAAAAA==&#10;" strokecolor="#c30" strokeweight="2pt">
                  <v:stroke dashstyle="dashDot"/>
                </v:line>
                <v:line id="直接连接符 9" o:spid="_x0000_s1032" style="position:absolute;rotation:180;flip:x y;visibility:visible;mso-wrap-style:square" from="81948,811" to="82309,341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DKpD78AAADaAAAADwAAAGRycy9kb3ducmV2LnhtbESPQWsCMRSE74X+h/AK3rqJHkS3Rim2&#10;Qq/a0vNj85osbl5CEnXrr28KgsdhZr5hVpvRD+JMKfeBNUwbBYK4C6Znq+Hrc/e8AJELssEhMGn4&#10;pQyb9ePDClsTLryn86FYUSGcW9TgSomtlLlz5DE3IRJX7yckj6XKZKVJeKlwP8iZUnPpsee64DDS&#10;1lF3PJy8huPVL0/KJRtHq77fF/u3PuJV68nT+PoCotBY7uFb+8NoWML/lXoD5PoP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pDKpD78AAADaAAAADwAAAAAAAAAAAAAAAACh&#10;AgAAZHJzL2Rvd25yZXYueG1sUEsFBgAAAAAEAAQA+QAAAI0DAAAAAA==&#10;" strokecolor="#c30" strokeweight="2pt">
                  <v:stroke dashstyle="dashDot"/>
                </v:line>
                <v:rect id="矩形 10" o:spid="_x0000_s1033" style="position:absolute;left:878;top:10511;width:17633;height:224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3e58QA&#10;AADbAAAADwAAAGRycy9kb3ducmV2LnhtbESPQW/CMAyF75P4D5En7TZSdphYR0BoEtI0uJQhuFqN&#10;aToap0oC7f49PkzazdZ7fu/zYjX6Tt0opjawgdm0AEVcB9tyY+DwvXmeg0oZ2WIXmAz8UoLVcvKw&#10;wNKGgSu67XOjJIRTiQZczn2pdaodeUzT0BOLdg7RY5Y1NtpGHCTcd/qlKF61x5alwWFPH47qy/7q&#10;Dcx3P7OjG7pDvJ639fFtW32dhsqYp8dx/Q4q05j/zX/Xn1bwhV5+kQH08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md3ufEAAAA2wAAAA8AAAAAAAAAAAAAAAAAmAIAAGRycy9k&#10;b3ducmV2LnhtbFBLBQYAAAAABAAEAPUAAACJAwAAAAA=&#10;" fillcolor="#c8d7ea" strokecolor="window" strokeweight="3pt">
                  <v:shadow on="t" color="black" opacity="24903f" origin=",.5" offset="0,.55556mm"/>
                  <v:textbox>
                    <w:txbxContent>
                      <w:p w:rsidR="007D4638" w:rsidRDefault="007D4638" w:rsidP="00D07790">
                        <w:pPr>
                          <w:spacing w:line="216" w:lineRule="auto"/>
                          <w:rPr>
                            <w:rFonts w:ascii="华文细黑" w:eastAsia="华文细黑" w:hAnsi="华文细黑" w:cstheme="minorBidi" w:hint="eastAsia"/>
                          </w:rPr>
                        </w:pPr>
                        <w:r>
                          <w:rPr>
                            <w:rFonts w:ascii="宋体" w:hAnsi="宋体" w:cstheme="minorBidi" w:hint="eastAsia"/>
                          </w:rPr>
                          <w:t>●</w:t>
                        </w:r>
                        <w:r w:rsidRPr="00D07790">
                          <w:rPr>
                            <w:rFonts w:ascii="华文细黑" w:eastAsia="华文细黑" w:hAnsi="华文细黑" w:cstheme="minorBidi" w:hint="eastAsia"/>
                          </w:rPr>
                          <w:t>工厂一线实习，系统学习福田汽车生产制造流程、工艺标准、生产质量管控等</w:t>
                        </w:r>
                      </w:p>
                      <w:p w:rsidR="007D4638" w:rsidRDefault="007D4638" w:rsidP="00D07790">
                        <w:pPr>
                          <w:spacing w:line="216" w:lineRule="auto"/>
                        </w:pPr>
                      </w:p>
                      <w:p w:rsidR="007D4638" w:rsidRDefault="007D4638" w:rsidP="00D07790">
                        <w:pPr>
                          <w:spacing w:line="216" w:lineRule="auto"/>
                        </w:pPr>
                        <w:r>
                          <w:rPr>
                            <w:rFonts w:ascii="宋体" w:hAnsi="宋体" w:cstheme="minorBidi" w:hint="eastAsia"/>
                          </w:rPr>
                          <w:t>●</w:t>
                        </w:r>
                        <w:r w:rsidRPr="00D07790">
                          <w:rPr>
                            <w:rFonts w:ascii="华文细黑" w:eastAsia="华文细黑" w:hAnsi="华文细黑" w:cstheme="minorBidi" w:hint="eastAsia"/>
                          </w:rPr>
                          <w:t>掌握扎实的生产一线经验，成为一名优秀的制造业员工</w:t>
                        </w:r>
                      </w:p>
                    </w:txbxContent>
                  </v:textbox>
                </v:rect>
                <v:shapetype id="_x0000_t7" coordsize="21600,21600" o:spt="7" adj="5400" path="m@0,l,21600@1,21600,21600,xe">
                  <v:stroke joinstyle="miter"/>
                  <v:formulas>
                    <v:f eqn="val #0"/>
                    <v:f eqn="sum width 0 #0"/>
                    <v:f eqn="prod #0 1 2"/>
                    <v:f eqn="sum width 0 @2"/>
                    <v:f eqn="mid #0 width"/>
                    <v:f eqn="mid @1 0"/>
                    <v:f eqn="prod height width #0"/>
                    <v:f eqn="prod @6 1 2"/>
                    <v:f eqn="sum height 0 @7"/>
                    <v:f eqn="prod width 1 2"/>
                    <v:f eqn="sum #0 0 @9"/>
                    <v:f eqn="if @10 @8 0"/>
                    <v:f eqn="if @10 @7 height"/>
                  </v:formulas>
                  <v:path gradientshapeok="t" o:connecttype="custom" o:connectlocs="@4,0;10800,@11;@3,10800;@5,21600;10800,@12;@2,10800" textboxrect="1800,1800,19800,19800;8100,8100,13500,13500;10800,10800,10800,10800"/>
                  <v:handles>
                    <v:h position="#0,topLeft" xrange="0,21600"/>
                  </v:handles>
                </v:shapetype>
                <v:shape id="平行四边形 11" o:spid="_x0000_s1034" type="#_x0000_t7" style="position:absolute;left:-1634;top:4189;width:21860;height:40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PPhsAA&#10;AADbAAAADwAAAGRycy9kb3ducmV2LnhtbERPS2sCMRC+C/6HMEJvmrWUUlejaKHQg5daL96GzewD&#10;N5M1ma7pv28Khd7m43vOZpdcr0YKsfNsYLkoQBFX3nbcGDh/vs1fQEVBtth7JgPfFGG3nU42WFp/&#10;5w8aT9KoHMKxRAOtyFBqHauWHMaFH4gzV/vgUDIMjbYB7znc9fqxKJ61w45zQ4sDvbZUXU9fzsBV&#10;9lUdLsd0eDpauaW4Gs/1ypiHWdqvQQkl+Rf/ud9tnr+E31/yAXr7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FPPhsAAAADbAAAADwAAAAAAAAAAAAAAAACYAgAAZHJzL2Rvd25y&#10;ZXYueG1sUEsFBgAAAAAEAAQA9QAAAIUDAAAAAA==&#10;" adj="988" fillcolor="#107abc" strokecolor="#548dd4 [1951]" strokeweight="2pt">
                  <v:shadow on="t" color="black" opacity="26214f" origin=".5,-.5" offset="-.74836mm,.74836mm"/>
                  <v:textbox>
                    <w:txbxContent>
                      <w:p w:rsidR="007D4638" w:rsidRPr="007D4638" w:rsidRDefault="007D4638" w:rsidP="00D07790">
                        <w:pPr>
                          <w:pStyle w:val="a7"/>
                          <w:spacing w:before="0" w:beforeAutospacing="0" w:after="0" w:afterAutospacing="0"/>
                          <w:ind w:right="420"/>
                          <w:jc w:val="right"/>
                          <w:rPr>
                            <w:sz w:val="28"/>
                            <w:szCs w:val="28"/>
                          </w:rPr>
                        </w:pPr>
                        <w:r w:rsidRPr="007D4638">
                          <w:rPr>
                            <w:rFonts w:asciiTheme="minorHAnsi" w:eastAsia="华文细黑" w:hAnsi="华文细黑" w:cstheme="minorBidi" w:hint="eastAsia"/>
                            <w:b/>
                            <w:bCs/>
                            <w:i/>
                            <w:iCs/>
                            <w:color w:val="FFFFFF"/>
                            <w:sz w:val="28"/>
                            <w:szCs w:val="28"/>
                          </w:rPr>
                          <w:t>从一线研读福田</w:t>
                        </w:r>
                      </w:p>
                    </w:txbxContent>
                  </v:textbox>
                </v:shape>
                <v:shape id="TextBox 21" o:spid="_x0000_s1035" type="#_x0000_t202" style="position:absolute;left:-2046;top:285;width:22904;height:29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7uFcAA&#10;AADbAAAADwAAAGRycy9kb3ducmV2LnhtbERPS4vCMBC+C/6HMII3TRQVtxpFdhE8KT52YW9DM7bF&#10;ZlKaaOu/NwsL3ubje85y3dpSPKj2hWMNo6ECQZw6U3Cm4XLeDuYgfEA2WDomDU/ysF51O0tMjGv4&#10;SI9TyEQMYZ+ghjyEKpHSpzlZ9ENXEUfu6mqLIcI6k6bGJobbUo6VmkmLBceGHCv6zCm9ne5Ww/f+&#10;+vszUYfsy06rxrVKsv2QWvd77WYBIlAb3uJ/987E+WP4+yUeIF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x7uFcAAAADbAAAADwAAAAAAAAAAAAAAAACYAgAAZHJzL2Rvd25y&#10;ZXYueG1sUEsFBgAAAAAEAAQA9QAAAIUDAAAAAA==&#10;" filled="f" stroked="f">
                  <v:textbox>
                    <w:txbxContent>
                      <w:p w:rsidR="007D4638" w:rsidRPr="007D4638" w:rsidRDefault="007D4638" w:rsidP="00D07790">
                        <w:pPr>
                          <w:pStyle w:val="a7"/>
                          <w:spacing w:before="0" w:beforeAutospacing="0" w:after="0" w:afterAutospacing="0"/>
                          <w:rPr>
                            <w:sz w:val="21"/>
                            <w:szCs w:val="21"/>
                          </w:rPr>
                        </w:pPr>
                        <w:r w:rsidRPr="007D4638">
                          <w:rPr>
                            <w:rFonts w:ascii="华文细黑" w:eastAsia="华文细黑" w:hAnsi="华文细黑" w:cstheme="minorBidi" w:hint="eastAsia"/>
                            <w:b/>
                            <w:bCs/>
                            <w:color w:val="B04910"/>
                            <w:sz w:val="21"/>
                            <w:szCs w:val="21"/>
                          </w:rPr>
                          <w:t>第一阶段：4月13日-8月13日</w:t>
                        </w:r>
                      </w:p>
                    </w:txbxContent>
                  </v:textbox>
                </v:shape>
                <v:rect id="矩形 13" o:spid="_x0000_s1036" style="position:absolute;left:23019;top:10639;width:15205;height:2241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wilgcMA&#10;AADbAAAADwAAAGRycy9kb3ducmV2LnhtbERPS2vCQBC+C/0PyxR6000taEhdRQqC7aX4OPQ4Zsck&#10;JjubZFeT+utdQfA2H99zZoveVOJCrSssK3gfRSCIU6sLzhTsd6thDMJ5ZI2VZVLwTw4W85fBDBNt&#10;O97QZeszEULYJagg975OpHRpTgbdyNbEgTva1qAPsM2kbrEL4aaS4yiaSIMFh4Yca/rKKS23Z6Og&#10;iw9jnK5PP3/98fDbXLFsvptSqbfXfvkJwlPvn+KHe63D/A+4/xIOkPM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wilgcMAAADbAAAADwAAAAAAAAAAAAAAAACYAgAAZHJzL2Rv&#10;d25yZXYueG1sUEsFBgAAAAAEAAQA9QAAAIgDAAAAAA==&#10;" fillcolor="#f2f2f2 [3052]" strokecolor="#f2f2f2">
                  <v:shadow on="t" color="black" opacity="26214f" origin="-.5,-.5" offset=".74836mm,.74836mm"/>
                  <v:textbox>
                    <w:txbxContent>
                      <w:p w:rsidR="007D4638" w:rsidRDefault="007D4638" w:rsidP="00D07790">
                        <w:pPr>
                          <w:spacing w:line="216" w:lineRule="auto"/>
                          <w:rPr>
                            <w:rFonts w:ascii="华文细黑" w:eastAsia="华文细黑" w:hAnsi="华文细黑" w:cstheme="minorBidi" w:hint="eastAsia"/>
                          </w:rPr>
                        </w:pPr>
                        <w:r>
                          <w:rPr>
                            <w:rFonts w:ascii="宋体" w:hAnsi="宋体" w:cstheme="minorBidi" w:hint="eastAsia"/>
                          </w:rPr>
                          <w:t>●</w:t>
                        </w:r>
                        <w:r w:rsidRPr="00D07790">
                          <w:rPr>
                            <w:rFonts w:ascii="华文细黑" w:eastAsia="华文细黑" w:hAnsi="华文细黑" w:cstheme="minorBidi" w:hint="eastAsia"/>
                          </w:rPr>
                          <w:t>了解福田汽车的基本概况；</w:t>
                        </w:r>
                      </w:p>
                      <w:p w:rsidR="007D4638" w:rsidRDefault="007D4638" w:rsidP="00D07790">
                        <w:pPr>
                          <w:spacing w:line="216" w:lineRule="auto"/>
                        </w:pPr>
                      </w:p>
                      <w:p w:rsidR="007D4638" w:rsidRDefault="007D4638" w:rsidP="00D07790">
                        <w:pPr>
                          <w:spacing w:line="216" w:lineRule="auto"/>
                          <w:rPr>
                            <w:rFonts w:ascii="华文细黑" w:eastAsia="华文细黑" w:hAnsi="华文细黑" w:cstheme="minorBidi" w:hint="eastAsia"/>
                          </w:rPr>
                        </w:pPr>
                        <w:r>
                          <w:rPr>
                            <w:rFonts w:ascii="宋体" w:hAnsi="宋体" w:cstheme="minorBidi" w:hint="eastAsia"/>
                          </w:rPr>
                          <w:t>●</w:t>
                        </w:r>
                        <w:r w:rsidRPr="00D07790">
                          <w:rPr>
                            <w:rFonts w:ascii="华文细黑" w:eastAsia="华文细黑" w:hAnsi="华文细黑" w:cstheme="minorBidi" w:hint="eastAsia"/>
                          </w:rPr>
                          <w:t>了解福田汽车在终端市场上的表现，如市场占有率、品牌美誉度、消费者体验</w:t>
                        </w:r>
                      </w:p>
                      <w:p w:rsidR="007D4638" w:rsidRDefault="007D4638" w:rsidP="00D07790">
                        <w:pPr>
                          <w:spacing w:line="216" w:lineRule="auto"/>
                        </w:pPr>
                      </w:p>
                      <w:p w:rsidR="007D4638" w:rsidRDefault="007D4638" w:rsidP="00D07790">
                        <w:pPr>
                          <w:spacing w:line="216" w:lineRule="auto"/>
                        </w:pPr>
                        <w:r>
                          <w:rPr>
                            <w:rFonts w:ascii="宋体" w:hAnsi="宋体" w:cstheme="minorBidi" w:hint="eastAsia"/>
                          </w:rPr>
                          <w:t>●</w:t>
                        </w:r>
                        <w:r w:rsidRPr="00D07790">
                          <w:rPr>
                            <w:rFonts w:ascii="华文细黑" w:eastAsia="华文细黑" w:hAnsi="华文细黑" w:cstheme="minorBidi" w:hint="eastAsia"/>
                          </w:rPr>
                          <w:t>展示新员工风采</w:t>
                        </w:r>
                      </w:p>
                    </w:txbxContent>
                  </v:textbox>
                </v:rect>
                <v:shape id="平行四边形 14" o:spid="_x0000_s1037" type="#_x0000_t7" style="position:absolute;left:20858;top:3902;width:19311;height:42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0D7MIA&#10;AADbAAAADwAAAGRycy9kb3ducmV2LnhtbERPTWvCQBC9C/0PyxS8SN1UREt0DcVWEHqxMYceh+yY&#10;hGZn4+42if++Wyh4m8f7nG02mlb05HxjWcHzPAFBXFrdcKWgOB+eXkD4gKyxtUwKbuQh2z1Mtphq&#10;O/An9XmoRAxhn6KCOoQuldKXNRn0c9sRR+5incEQoaukdjjEcNPKRZKspMGGY0ONHe1rKr/zH6Og&#10;D+d373IsPtz49Savs/WpLNZKTR/H1w2IQGO4i//dRx3nL+Hvl3iA3P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nQPswgAAANsAAAAPAAAAAAAAAAAAAAAAAJgCAABkcnMvZG93&#10;bnJldi54bWxQSwUGAAAAAAQABAD1AAAAhwMAAAAA&#10;" adj="1199" fillcolor="window" strokecolor="window" strokeweight="2pt">
                  <v:shadow on="t" color="black" opacity="26214f" origin="-.5,-.5" offset=".74836mm,.74836mm"/>
                  <v:textbox>
                    <w:txbxContent>
                      <w:p w:rsidR="007D4638" w:rsidRDefault="007D4638" w:rsidP="00D07790">
                        <w:pPr>
                          <w:pStyle w:val="a7"/>
                          <w:spacing w:before="0" w:beforeAutospacing="0" w:after="0" w:afterAutospacing="0"/>
                          <w:jc w:val="center"/>
                        </w:pPr>
                        <w:r w:rsidRPr="00D07790">
                          <w:rPr>
                            <w:rFonts w:ascii="华文细黑" w:eastAsia="华文细黑" w:hAnsi="华文细黑" w:cstheme="minorBidi" w:hint="eastAsia"/>
                            <w:b/>
                            <w:bCs/>
                            <w:color w:val="000000"/>
                            <w:sz w:val="28"/>
                            <w:szCs w:val="28"/>
                            <w14:shadow w14:blurRad="38100" w14:dist="38100" w14:dir="2700000" w14:sx="100000" w14:sy="100000" w14:kx="0" w14:ky="0" w14:algn="tl">
                              <w14:srgbClr w14:val="000000">
                                <w14:alpha w14:val="57000"/>
                              </w14:srgbClr>
                            </w14:shadow>
                          </w:rPr>
                          <w:t>从社会解读福田</w:t>
                        </w:r>
                      </w:p>
                    </w:txbxContent>
                  </v:textbox>
                </v:shape>
                <v:shape id="TextBox 21" o:spid="_x0000_s1038" type="#_x0000_t202" style="position:absolute;left:19442;top:190;width:22911;height:26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d2Yb8A&#10;AADbAAAADwAAAGRycy9kb3ducmV2LnhtbERPTYvCMBC9L/gfwgje1kTRxa1GEUXwpKy6C3sbmrEt&#10;NpPSRFv/vREEb/N4nzNbtLYUN6p94VjDoK9AEKfOFJxpOB03nxMQPiAbLB2Thjt5WMw7HzNMjGv4&#10;h26HkIkYwj5BDXkIVSKlT3Oy6PuuIo7c2dUWQ4R1Jk2NTQy3pRwq9SUtFhwbcqxolVN6OVytht/d&#10;+f9vpPbZ2o6rxrVKsv2WWve67XIKIlAb3uKXe2vi/DE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M93ZhvwAAANsAAAAPAAAAAAAAAAAAAAAAAJgCAABkcnMvZG93bnJl&#10;di54bWxQSwUGAAAAAAQABAD1AAAAhAMAAAAA&#10;" filled="f" stroked="f">
                  <v:textbox>
                    <w:txbxContent>
                      <w:p w:rsidR="007D4638" w:rsidRPr="007D4638" w:rsidRDefault="007D4638" w:rsidP="00D07790">
                        <w:pPr>
                          <w:pStyle w:val="a7"/>
                          <w:spacing w:before="0" w:beforeAutospacing="0" w:after="0" w:afterAutospacing="0"/>
                          <w:rPr>
                            <w:sz w:val="21"/>
                            <w:szCs w:val="21"/>
                          </w:rPr>
                        </w:pPr>
                        <w:r w:rsidRPr="007D4638">
                          <w:rPr>
                            <w:rFonts w:ascii="华文细黑" w:eastAsia="华文细黑" w:hAnsi="华文细黑" w:cstheme="minorBidi" w:hint="eastAsia"/>
                            <w:b/>
                            <w:bCs/>
                            <w:color w:val="B04910"/>
                            <w:sz w:val="21"/>
                            <w:szCs w:val="21"/>
                          </w:rPr>
                          <w:t>第二阶段：8月13日-10月13日</w:t>
                        </w:r>
                      </w:p>
                    </w:txbxContent>
                  </v:textbox>
                </v:shape>
                <v:rect id="矩形 16" o:spid="_x0000_s1039" style="position:absolute;left:43497;top:10543;width:15462;height:2241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jjCMEA&#10;AADbAAAADwAAAGRycy9kb3ducmV2LnhtbERPTYvCMBC9C/6HMAt701QPotUoy4Igq5eq6HVoxqZu&#10;MylJtPXfbxYW9jaP9zmrTW8b8SQfascKJuMMBHHpdM2VgvNpO5qDCBFZY+OYFLwowGY9HKww167j&#10;gp7HWIkUwiFHBSbGNpcylIYshrFriRN3c95iTNBXUnvsUrht5DTLZtJizanBYEufhsrv48MqmB/u&#10;k4vpmrN/3PblZbEvvq5dodT7W/+xBBGpj//iP/dOp/kz+P0lHSDX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k44wjBAAAA2wAAAA8AAAAAAAAAAAAAAAAAmAIAAGRycy9kb3du&#10;cmV2LnhtbFBLBQYAAAAABAAEAPUAAACGAwAAAAA=&#10;" fillcolor="#c8d7ea" strokecolor="window" strokeweight="3pt">
                  <v:shadow on="t" color="black" opacity="24903f" origin=",.5" offset="0,.55556mm"/>
                  <v:textbox>
                    <w:txbxContent>
                      <w:p w:rsidR="007D4638" w:rsidRDefault="007D4638" w:rsidP="007D4638">
                        <w:pPr>
                          <w:spacing w:line="216" w:lineRule="auto"/>
                          <w:rPr>
                            <w:rFonts w:ascii="华文细黑" w:eastAsia="华文细黑" w:hAnsi="华文细黑" w:cstheme="minorBidi" w:hint="eastAsia"/>
                          </w:rPr>
                        </w:pPr>
                        <w:r>
                          <w:rPr>
                            <w:rFonts w:ascii="宋体" w:hAnsi="宋体" w:cstheme="minorBidi" w:hint="eastAsia"/>
                          </w:rPr>
                          <w:t>●</w:t>
                        </w:r>
                        <w:r w:rsidRPr="007D4638">
                          <w:rPr>
                            <w:rFonts w:ascii="华文细黑" w:eastAsia="华文细黑" w:hAnsi="华文细黑" w:cstheme="minorBidi" w:hint="eastAsia"/>
                          </w:rPr>
                          <w:t>全面了解福田的企业文化、组织构架及核心文化课程；</w:t>
                        </w:r>
                      </w:p>
                      <w:p w:rsidR="007D4638" w:rsidRDefault="007D4638" w:rsidP="007D4638">
                        <w:pPr>
                          <w:spacing w:line="216" w:lineRule="auto"/>
                        </w:pPr>
                      </w:p>
                      <w:p w:rsidR="007D4638" w:rsidRDefault="007D4638" w:rsidP="007D4638">
                        <w:pPr>
                          <w:spacing w:line="216" w:lineRule="auto"/>
                        </w:pPr>
                        <w:r>
                          <w:rPr>
                            <w:rFonts w:ascii="宋体" w:hAnsi="宋体" w:cstheme="minorBidi" w:hint="eastAsia"/>
                          </w:rPr>
                          <w:t>●</w:t>
                        </w:r>
                        <w:r w:rsidRPr="007D4638">
                          <w:rPr>
                            <w:rFonts w:ascii="华文细黑" w:eastAsia="华文细黑" w:hAnsi="华文细黑" w:cstheme="minorBidi" w:hint="eastAsia"/>
                          </w:rPr>
                          <w:t>军训、拓展训练、课题答辩等活动，全面锻炼新员工，塑造新员工职业品质</w:t>
                        </w:r>
                      </w:p>
                    </w:txbxContent>
                  </v:textbox>
                </v:rect>
                <v:shape id="平行四边形 17" o:spid="_x0000_s1040" type="#_x0000_t7" style="position:absolute;left:41147;top:3708;width:19999;height:448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Gp+IsQA&#10;AADbAAAADwAAAGRycy9kb3ducmV2LnhtbERPTWvCQBC9F/oflin0Is1GD2pjVqlCQYQcaqXgbZKd&#10;JmmzsyG7Jum/7wqCt3m8z0k3o2lET52rLSuYRjEI4sLqmksFp8/3lyUI55E1NpZJwR852KwfH1JM&#10;tB34g/qjL0UIYZeggsr7NpHSFRUZdJFtiQP3bTuDPsCulLrDIYSbRs7ieC4N1hwaKmxpV1Hxe7wY&#10;BbPp4pWWk6/8vP2Z5Ie4zvJTlin1/DS+rUB4Gv1dfHPvdZi/gOsv4QC5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hqfiLEAAAA2wAAAA8AAAAAAAAAAAAAAAAAmAIAAGRycy9k&#10;b3ducmV2LnhtbFBLBQYAAAAABAAEAPUAAACJAwAAAAA=&#10;" adj="1210" fillcolor="#107abc" strokecolor="#548dd4 [1951]" strokeweight="2pt">
                  <v:shadow on="t" color="black" opacity="26214f" origin=".5,-.5" offset="-.74836mm,.74836mm"/>
                  <v:textbox>
                    <w:txbxContent>
                      <w:p w:rsidR="007D4638" w:rsidRDefault="007D4638" w:rsidP="00D07790">
                        <w:pPr>
                          <w:pStyle w:val="a7"/>
                          <w:spacing w:before="0" w:beforeAutospacing="0" w:after="0" w:afterAutospacing="0"/>
                          <w:jc w:val="right"/>
                        </w:pPr>
                        <w:r>
                          <w:rPr>
                            <w:rFonts w:asciiTheme="minorHAnsi" w:eastAsia="华文细黑" w:hAnsi="华文细黑" w:cstheme="minorBidi" w:hint="eastAsia"/>
                            <w:b/>
                            <w:bCs/>
                            <w:i/>
                            <w:iCs/>
                            <w:color w:val="FFFFFF"/>
                            <w:sz w:val="28"/>
                            <w:szCs w:val="28"/>
                          </w:rPr>
                          <w:t>从课堂品读福田</w:t>
                        </w:r>
                      </w:p>
                    </w:txbxContent>
                  </v:textbox>
                </v:shape>
                <v:shape id="TextBox 21" o:spid="_x0000_s1041" type="#_x0000_t202" style="position:absolute;left:41148;top:190;width:19998;height:26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bZ/8QA&#10;AADbAAAADwAAAGRycy9kb3ducmV2LnhtbESPT2vCQBDF70K/wzIFb7rbYkWjq5SWgqcW4x/wNmTH&#10;JDQ7G7JbE79951DobYb35r3frLeDb9SNulgHtvA0NaCIi+BqLi0cDx+TBaiYkB02gcnCnSJsNw+j&#10;NWYu9LynW55KJSEcM7RQpdRmWseiIo9xGlpi0a6h85hk7UrtOuwl3Df62Zi59lizNFTY0ltFxXf+&#10;4y2cPq+X88x8le/+pe3DYDT7pbZ2/Di8rkAlGtK/+e965wRfYOUXGUB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L22f/EAAAA2wAAAA8AAAAAAAAAAAAAAAAAmAIAAGRycy9k&#10;b3ducmV2LnhtbFBLBQYAAAAABAAEAPUAAACJAwAAAAA=&#10;" filled="f" stroked="f">
                  <v:textbox>
                    <w:txbxContent>
                      <w:p w:rsidR="007D4638" w:rsidRPr="007D4638" w:rsidRDefault="007D4638" w:rsidP="00D07790">
                        <w:pPr>
                          <w:pStyle w:val="a7"/>
                          <w:spacing w:before="0" w:beforeAutospacing="0" w:after="0" w:afterAutospacing="0"/>
                          <w:rPr>
                            <w:sz w:val="21"/>
                            <w:szCs w:val="21"/>
                          </w:rPr>
                        </w:pPr>
                        <w:r w:rsidRPr="007D4638">
                          <w:rPr>
                            <w:rFonts w:ascii="华文细黑" w:eastAsia="华文细黑" w:hAnsi="华文细黑" w:cstheme="minorBidi" w:hint="eastAsia"/>
                            <w:b/>
                            <w:bCs/>
                            <w:color w:val="B04910"/>
                            <w:sz w:val="21"/>
                            <w:szCs w:val="21"/>
                          </w:rPr>
                          <w:t>第三阶段：7月初—7月中旬天）</w:t>
                        </w:r>
                      </w:p>
                    </w:txbxContent>
                  </v:textbox>
                </v:shape>
                <v:shape id="TextBox 21" o:spid="_x0000_s1042" type="#_x0000_t202" style="position:absolute;left:61708;top:190;width:16974;height:54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p8ZL8A&#10;AADbAAAADwAAAGRycy9kb3ducmV2LnhtbERPTYvCMBC9C/sfwix402RFZa1GWVYET4q6Ct6GZmzL&#10;NpPSRFv/vREEb/N4nzNbtLYUN6p94VjDV1+BIE6dKTjT8HdY9b5B+IBssHRMGu7kYTH/6MwwMa7h&#10;Hd32IRMxhH2CGvIQqkRKn+Zk0fddRRy5i6sthgjrTJoamxhuSzlQaiwtFhwbcqzoN6f0f3+1Go6b&#10;y/k0VNtsaUdV41ol2U6k1t3P9mcKIlAb3uKXe23i/Ak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NunxkvwAAANsAAAAPAAAAAAAAAAAAAAAAAJgCAABkcnMvZG93bnJl&#10;di54bWxQSwUGAAAAAAQABAD1AAAAhAMAAAAA&#10;" filled="f" stroked="f">
                  <v:textbox>
                    <w:txbxContent>
                      <w:p w:rsidR="007D4638" w:rsidRPr="007D4638" w:rsidRDefault="007D4638" w:rsidP="00D07790">
                        <w:pPr>
                          <w:pStyle w:val="a7"/>
                          <w:spacing w:before="0" w:beforeAutospacing="0" w:after="0" w:afterAutospacing="0"/>
                          <w:rPr>
                            <w:sz w:val="21"/>
                            <w:szCs w:val="21"/>
                          </w:rPr>
                        </w:pPr>
                        <w:r w:rsidRPr="007D4638">
                          <w:rPr>
                            <w:rFonts w:ascii="华文细黑" w:eastAsia="华文细黑" w:hAnsi="华文细黑" w:cstheme="minorBidi" w:hint="eastAsia"/>
                            <w:b/>
                            <w:bCs/>
                            <w:color w:val="B04910"/>
                            <w:sz w:val="21"/>
                            <w:szCs w:val="21"/>
                          </w:rPr>
                          <w:t>第四阶段：</w:t>
                        </w:r>
                        <w:r>
                          <w:rPr>
                            <w:rFonts w:ascii="华文细黑" w:eastAsia="华文细黑" w:hAnsi="华文细黑" w:cstheme="minorBidi" w:hint="eastAsia"/>
                            <w:b/>
                            <w:bCs/>
                            <w:color w:val="B04910"/>
                            <w:sz w:val="21"/>
                            <w:szCs w:val="21"/>
                          </w:rPr>
                          <w:t>10</w:t>
                        </w:r>
                        <w:r w:rsidRPr="007D4638">
                          <w:rPr>
                            <w:rFonts w:ascii="华文细黑" w:eastAsia="华文细黑" w:hAnsi="华文细黑" w:cstheme="minorBidi" w:hint="eastAsia"/>
                            <w:b/>
                            <w:bCs/>
                            <w:color w:val="B04910"/>
                            <w:sz w:val="21"/>
                            <w:szCs w:val="21"/>
                          </w:rPr>
                          <w:t>月1</w:t>
                        </w:r>
                        <w:r>
                          <w:rPr>
                            <w:rFonts w:ascii="华文细黑" w:eastAsia="华文细黑" w:hAnsi="华文细黑" w:cstheme="minorBidi" w:hint="eastAsia"/>
                            <w:b/>
                            <w:bCs/>
                            <w:color w:val="B04910"/>
                            <w:sz w:val="21"/>
                            <w:szCs w:val="21"/>
                          </w:rPr>
                          <w:t>3</w:t>
                        </w:r>
                        <w:r w:rsidRPr="007D4638">
                          <w:rPr>
                            <w:rFonts w:ascii="华文细黑" w:eastAsia="华文细黑" w:hAnsi="华文细黑" w:cstheme="minorBidi" w:hint="eastAsia"/>
                            <w:b/>
                            <w:bCs/>
                            <w:color w:val="B04910"/>
                            <w:sz w:val="21"/>
                            <w:szCs w:val="21"/>
                          </w:rPr>
                          <w:t>日-</w:t>
                        </w:r>
                      </w:p>
                    </w:txbxContent>
                  </v:textbox>
                </v:shape>
                <v:rect id="矩形 20" o:spid="_x0000_s1043" style="position:absolute;left:64735;top:10884;width:13949;height:222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bbxS8EA&#10;AADbAAAADwAAAGRycy9kb3ducmV2LnhtbERPu27CMBTdkfoP1q3EBk4zFJRiEEKqBF0Qj4HxEl+S&#10;NPF1EhsS+Ho8IDEenfds0ZtK3Kh1hWUFX+MIBHFqdcGZguPhdzQF4TyyxsoyKbiTg8X8YzDDRNuO&#10;d3Tb+0yEEHYJKsi9rxMpXZqTQTe2NXHgLrY16ANsM6lb7EK4qWQcRd/SYMGhIceaVjml5f5qFHTT&#10;c4yT9f/fqb+ct80Dy2bTlEoNP/vlDwhPvX+LX+61VhCH9eFL+AFy/g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W28UvBAAAA2wAAAA8AAAAAAAAAAAAAAAAAmAIAAGRycy9kb3du&#10;cmV2LnhtbFBLBQYAAAAABAAEAPUAAACGAwAAAAA=&#10;" fillcolor="#f2f2f2 [3052]" strokecolor="#f2f2f2">
                  <v:shadow on="t" color="black" opacity="26214f" origin="-.5,-.5" offset=".74836mm,.74836mm"/>
                  <v:textbox>
                    <w:txbxContent>
                      <w:p w:rsidR="007D4638" w:rsidRDefault="007D4638" w:rsidP="007D4638">
                        <w:pPr>
                          <w:spacing w:line="216" w:lineRule="auto"/>
                          <w:rPr>
                            <w:rFonts w:ascii="华文细黑" w:eastAsia="华文细黑" w:hAnsi="华文细黑" w:cstheme="minorBidi" w:hint="eastAsia"/>
                          </w:rPr>
                        </w:pPr>
                        <w:r>
                          <w:rPr>
                            <w:rFonts w:ascii="宋体" w:hAnsi="宋体" w:cstheme="minorBidi" w:hint="eastAsia"/>
                          </w:rPr>
                          <w:t>●</w:t>
                        </w:r>
                        <w:r w:rsidRPr="007D4638">
                          <w:rPr>
                            <w:rFonts w:ascii="华文细黑" w:eastAsia="华文细黑" w:hAnsi="华文细黑" w:cstheme="minorBidi" w:hint="eastAsia"/>
                          </w:rPr>
                          <w:t>学习岗位及周边岗位需要的知识、技能；</w:t>
                        </w:r>
                      </w:p>
                      <w:p w:rsidR="007D4638" w:rsidRDefault="007D4638" w:rsidP="007D4638">
                        <w:pPr>
                          <w:spacing w:line="216" w:lineRule="auto"/>
                        </w:pPr>
                      </w:p>
                      <w:p w:rsidR="007D4638" w:rsidRDefault="007D4638" w:rsidP="007D4638">
                        <w:pPr>
                          <w:spacing w:line="216" w:lineRule="auto"/>
                        </w:pPr>
                        <w:r>
                          <w:rPr>
                            <w:rFonts w:ascii="宋体" w:hAnsi="宋体" w:cstheme="minorBidi" w:hint="eastAsia"/>
                          </w:rPr>
                          <w:t>●</w:t>
                        </w:r>
                        <w:r w:rsidRPr="007D4638">
                          <w:rPr>
                            <w:rFonts w:ascii="华文细黑" w:eastAsia="华文细黑" w:hAnsi="华文细黑" w:cstheme="minorBidi" w:hint="eastAsia"/>
                          </w:rPr>
                          <w:t>满足今后岗位的要求，成为一名合格的员工</w:t>
                        </w:r>
                      </w:p>
                    </w:txbxContent>
                  </v:textbox>
                </v:rect>
                <v:shape id="平行四边形 21" o:spid="_x0000_s1044" type="#_x0000_t7" style="position:absolute;left:61147;top:4189;width:19915;height:45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sL9LcMA&#10;AADbAAAADwAAAGRycy9kb3ducmV2LnhtbESP3YrCMBSE7xd8h3AE7zRVV9FqFFGUXRDx9/7QHNti&#10;c1KbqN233ywIeznMzDfMdF6bQjypcrllBd1OBII4sTrnVMH5tG6PQDiPrLGwTAp+yMF81viYYqzt&#10;iw/0PPpUBAi7GBVk3pexlC7JyKDr2JI4eFdbGfRBVqnUFb4C3BSyF0VDaTDnsJBhScuMktvxYRRs&#10;1n4n+6vD53j/PVidt3pwv3CpVKtZLyYgPNX+P/xuf2kFvS78fQk/QM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sL9LcMAAADbAAAADwAAAAAAAAAAAAAAAACYAgAAZHJzL2Rv&#10;d25yZXYueG1sUEsFBgAAAAAEAAQA9QAAAIgDAAAAAA==&#10;" adj="1241" fillcolor="window" strokecolor="window" strokeweight="2pt">
                  <v:shadow on="t" color="black" opacity="26214f" origin="-.5,-.5" offset=".74836mm,.74836mm"/>
                  <v:textbox>
                    <w:txbxContent>
                      <w:p w:rsidR="007D4638" w:rsidRDefault="007D4638" w:rsidP="00D07790">
                        <w:pPr>
                          <w:pStyle w:val="a7"/>
                          <w:spacing w:before="0" w:beforeAutospacing="0" w:after="0" w:afterAutospacing="0"/>
                          <w:jc w:val="center"/>
                        </w:pPr>
                        <w:r w:rsidRPr="00D07790">
                          <w:rPr>
                            <w:rFonts w:ascii="华文细黑" w:eastAsia="华文细黑" w:hAnsi="华文细黑" w:cstheme="minorBidi" w:hint="eastAsia"/>
                            <w:b/>
                            <w:bCs/>
                            <w:color w:val="000000"/>
                            <w:sz w:val="28"/>
                            <w:szCs w:val="28"/>
                            <w14:shadow w14:blurRad="38100" w14:dist="38100" w14:dir="2700000" w14:sx="100000" w14:sy="100000" w14:kx="0" w14:ky="0" w14:algn="tl">
                              <w14:srgbClr w14:val="000000">
                                <w14:alpha w14:val="57000"/>
                              </w14:srgbClr>
                            </w14:shadow>
                          </w:rPr>
                          <w:t>从岗位精读福田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D07790" w:rsidRDefault="00D07790" w:rsidP="00D07790">
      <w:pPr>
        <w:spacing w:line="360" w:lineRule="auto"/>
        <w:rPr>
          <w:rFonts w:ascii="宋体" w:hAnsi="宋体"/>
          <w:b/>
          <w:bCs/>
          <w:sz w:val="21"/>
          <w:szCs w:val="21"/>
        </w:rPr>
      </w:pPr>
    </w:p>
    <w:p w:rsidR="00BA4680" w:rsidRDefault="00BA4680" w:rsidP="00D07790">
      <w:pPr>
        <w:spacing w:line="360" w:lineRule="auto"/>
        <w:rPr>
          <w:rFonts w:ascii="宋体" w:hAnsi="宋体"/>
          <w:b/>
          <w:bCs/>
          <w:sz w:val="21"/>
          <w:szCs w:val="21"/>
        </w:rPr>
      </w:pPr>
    </w:p>
    <w:p w:rsidR="00BA4680" w:rsidRDefault="00BA4680" w:rsidP="00D07790">
      <w:pPr>
        <w:spacing w:line="360" w:lineRule="auto"/>
        <w:rPr>
          <w:rFonts w:ascii="宋体" w:hAnsi="宋体"/>
          <w:b/>
          <w:bCs/>
          <w:sz w:val="21"/>
          <w:szCs w:val="21"/>
        </w:rPr>
      </w:pPr>
    </w:p>
    <w:p w:rsidR="00BA4680" w:rsidRDefault="00BA4680" w:rsidP="00D07790">
      <w:pPr>
        <w:spacing w:line="360" w:lineRule="auto"/>
        <w:rPr>
          <w:rFonts w:ascii="宋体" w:hAnsi="宋体"/>
          <w:b/>
          <w:bCs/>
          <w:sz w:val="21"/>
          <w:szCs w:val="21"/>
        </w:rPr>
      </w:pPr>
    </w:p>
    <w:p w:rsidR="00D07790" w:rsidRPr="00FF05B1" w:rsidRDefault="00D07790" w:rsidP="00126570">
      <w:pPr>
        <w:rPr>
          <w:rFonts w:ascii="宋体" w:hAnsi="宋体"/>
          <w:b/>
          <w:bCs/>
          <w:sz w:val="21"/>
          <w:szCs w:val="21"/>
        </w:rPr>
      </w:pPr>
      <w:r w:rsidRPr="00FF05B1">
        <w:rPr>
          <w:rFonts w:ascii="宋体" w:hAnsi="宋体" w:hint="eastAsia"/>
          <w:b/>
          <w:bCs/>
          <w:sz w:val="21"/>
          <w:szCs w:val="21"/>
        </w:rPr>
        <w:lastRenderedPageBreak/>
        <w:t>四、 “从一线研读福田”阶段</w:t>
      </w:r>
      <w:r>
        <w:rPr>
          <w:rFonts w:ascii="宋体" w:hAnsi="宋体" w:hint="eastAsia"/>
          <w:b/>
          <w:bCs/>
          <w:sz w:val="21"/>
          <w:szCs w:val="21"/>
        </w:rPr>
        <w:t>安排</w:t>
      </w:r>
    </w:p>
    <w:p w:rsidR="00D07790" w:rsidRDefault="00D07790" w:rsidP="00D07790">
      <w:pPr>
        <w:spacing w:line="360" w:lineRule="auto"/>
        <w:rPr>
          <w:rFonts w:ascii="宋体" w:hAnsi="宋体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1、实习时间：201</w:t>
      </w:r>
      <w:r w:rsidR="007D4638">
        <w:rPr>
          <w:rFonts w:ascii="宋体" w:hAnsi="宋体" w:hint="eastAsia"/>
          <w:sz w:val="21"/>
          <w:szCs w:val="21"/>
        </w:rPr>
        <w:t>7</w:t>
      </w:r>
      <w:r>
        <w:rPr>
          <w:rFonts w:ascii="宋体" w:hAnsi="宋体" w:hint="eastAsia"/>
          <w:sz w:val="21"/>
          <w:szCs w:val="21"/>
        </w:rPr>
        <w:t>年4月13日—201</w:t>
      </w:r>
      <w:r w:rsidR="007D4638">
        <w:rPr>
          <w:rFonts w:ascii="宋体" w:hAnsi="宋体" w:hint="eastAsia"/>
          <w:sz w:val="21"/>
          <w:szCs w:val="21"/>
        </w:rPr>
        <w:t>7</w:t>
      </w:r>
      <w:r>
        <w:rPr>
          <w:rFonts w:ascii="宋体" w:hAnsi="宋体" w:hint="eastAsia"/>
          <w:sz w:val="21"/>
          <w:szCs w:val="21"/>
        </w:rPr>
        <w:t>年</w:t>
      </w:r>
      <w:r w:rsidR="007D4638">
        <w:rPr>
          <w:rFonts w:ascii="宋体" w:hAnsi="宋体" w:hint="eastAsia"/>
          <w:sz w:val="21"/>
          <w:szCs w:val="21"/>
        </w:rPr>
        <w:t>8</w:t>
      </w:r>
      <w:r>
        <w:rPr>
          <w:rFonts w:ascii="宋体" w:hAnsi="宋体" w:hint="eastAsia"/>
          <w:sz w:val="21"/>
          <w:szCs w:val="21"/>
        </w:rPr>
        <w:t>月1</w:t>
      </w:r>
      <w:r w:rsidR="007D4638">
        <w:rPr>
          <w:rFonts w:ascii="宋体" w:hAnsi="宋体" w:hint="eastAsia"/>
          <w:sz w:val="21"/>
          <w:szCs w:val="21"/>
        </w:rPr>
        <w:t>3</w:t>
      </w:r>
      <w:r>
        <w:rPr>
          <w:rFonts w:ascii="宋体" w:hAnsi="宋体" w:hint="eastAsia"/>
          <w:sz w:val="21"/>
          <w:szCs w:val="21"/>
        </w:rPr>
        <w:t>日</w:t>
      </w:r>
    </w:p>
    <w:p w:rsidR="00D07790" w:rsidRPr="00FF05B1" w:rsidRDefault="00D07790" w:rsidP="00D07790">
      <w:pPr>
        <w:spacing w:line="360" w:lineRule="auto"/>
        <w:rPr>
          <w:rFonts w:ascii="宋体" w:hAnsi="宋体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2</w:t>
      </w:r>
      <w:r w:rsidR="00126570">
        <w:rPr>
          <w:rFonts w:ascii="宋体" w:hAnsi="宋体" w:hint="eastAsia"/>
          <w:sz w:val="21"/>
          <w:szCs w:val="21"/>
        </w:rPr>
        <w:t>、实习地点安排</w:t>
      </w:r>
      <w:r>
        <w:rPr>
          <w:rFonts w:ascii="宋体" w:hAnsi="宋体" w:hint="eastAsia"/>
          <w:sz w:val="21"/>
          <w:szCs w:val="21"/>
        </w:rPr>
        <w:t>（见下表）</w:t>
      </w:r>
      <w:r w:rsidR="00126570">
        <w:rPr>
          <w:rFonts w:ascii="宋体" w:hAnsi="宋体" w:hint="eastAsia"/>
          <w:sz w:val="21"/>
          <w:szCs w:val="21"/>
        </w:rPr>
        <w:t>：</w:t>
      </w:r>
    </w:p>
    <w:tbl>
      <w:tblPr>
        <w:tblW w:w="5001" w:type="pct"/>
        <w:jc w:val="center"/>
        <w:tblLook w:val="04A0" w:firstRow="1" w:lastRow="0" w:firstColumn="1" w:lastColumn="0" w:noHBand="0" w:noVBand="1"/>
      </w:tblPr>
      <w:tblGrid>
        <w:gridCol w:w="2697"/>
        <w:gridCol w:w="3745"/>
        <w:gridCol w:w="5499"/>
        <w:gridCol w:w="2848"/>
      </w:tblGrid>
      <w:tr w:rsidR="00D07790" w:rsidRPr="00CC04D0" w:rsidTr="00126570">
        <w:trPr>
          <w:trHeight w:val="305"/>
          <w:jc w:val="center"/>
        </w:trPr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noWrap/>
            <w:vAlign w:val="center"/>
            <w:hideMark/>
          </w:tcPr>
          <w:p w:rsidR="00D07790" w:rsidRPr="00CC04D0" w:rsidRDefault="00D07790" w:rsidP="00126570">
            <w:pPr>
              <w:jc w:val="center"/>
              <w:rPr>
                <w:rFonts w:ascii="宋体" w:hAnsi="宋体" w:cs="宋体"/>
                <w:b/>
                <w:bCs/>
                <w:color w:val="000000"/>
                <w:sz w:val="21"/>
                <w:szCs w:val="21"/>
              </w:rPr>
            </w:pPr>
            <w:r w:rsidRPr="00CC04D0">
              <w:rPr>
                <w:rFonts w:ascii="宋体" w:hAnsi="宋体" w:cs="宋体" w:hint="eastAsia"/>
                <w:b/>
                <w:bCs/>
                <w:color w:val="000000"/>
                <w:sz w:val="21"/>
                <w:szCs w:val="21"/>
              </w:rPr>
              <w:t>厂区</w:t>
            </w:r>
          </w:p>
        </w:tc>
        <w:tc>
          <w:tcPr>
            <w:tcW w:w="1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/>
            <w:noWrap/>
            <w:vAlign w:val="center"/>
            <w:hideMark/>
          </w:tcPr>
          <w:p w:rsidR="00D07790" w:rsidRPr="00CC04D0" w:rsidRDefault="00D07790" w:rsidP="00126570">
            <w:pPr>
              <w:jc w:val="center"/>
              <w:rPr>
                <w:rFonts w:ascii="宋体" w:hAnsi="宋体" w:cs="宋体"/>
                <w:b/>
                <w:bCs/>
                <w:color w:val="000000"/>
                <w:sz w:val="21"/>
                <w:szCs w:val="21"/>
              </w:rPr>
            </w:pPr>
            <w:r w:rsidRPr="00CC04D0">
              <w:rPr>
                <w:rFonts w:ascii="宋体" w:hAnsi="宋体" w:cs="宋体" w:hint="eastAsia"/>
                <w:b/>
                <w:bCs/>
                <w:color w:val="000000"/>
                <w:sz w:val="21"/>
                <w:szCs w:val="21"/>
              </w:rPr>
              <w:t>实习工厂</w:t>
            </w:r>
          </w:p>
        </w:tc>
        <w:tc>
          <w:tcPr>
            <w:tcW w:w="18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/>
            <w:noWrap/>
            <w:vAlign w:val="center"/>
            <w:hideMark/>
          </w:tcPr>
          <w:p w:rsidR="00D07790" w:rsidRPr="00CC04D0" w:rsidRDefault="00D07790" w:rsidP="00126570">
            <w:pPr>
              <w:jc w:val="center"/>
              <w:rPr>
                <w:rFonts w:ascii="宋体" w:hAnsi="宋体" w:cs="宋体"/>
                <w:b/>
                <w:bCs/>
                <w:color w:val="000000"/>
                <w:sz w:val="21"/>
                <w:szCs w:val="21"/>
              </w:rPr>
            </w:pPr>
            <w:r w:rsidRPr="00CC04D0">
              <w:rPr>
                <w:rFonts w:ascii="宋体" w:hAnsi="宋体" w:cs="宋体" w:hint="eastAsia"/>
                <w:b/>
                <w:bCs/>
                <w:color w:val="000000"/>
                <w:sz w:val="21"/>
                <w:szCs w:val="21"/>
              </w:rPr>
              <w:t>用人单位</w:t>
            </w:r>
          </w:p>
        </w:tc>
        <w:tc>
          <w:tcPr>
            <w:tcW w:w="9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/>
            <w:noWrap/>
            <w:vAlign w:val="center"/>
            <w:hideMark/>
          </w:tcPr>
          <w:p w:rsidR="00D07790" w:rsidRPr="00CC04D0" w:rsidRDefault="00D07790" w:rsidP="00126570">
            <w:pPr>
              <w:jc w:val="center"/>
              <w:rPr>
                <w:rFonts w:ascii="宋体" w:hAnsi="宋体" w:cs="宋体"/>
                <w:b/>
                <w:bCs/>
                <w:color w:val="000000"/>
                <w:sz w:val="21"/>
                <w:szCs w:val="21"/>
              </w:rPr>
            </w:pPr>
            <w:r w:rsidRPr="00CC04D0">
              <w:rPr>
                <w:rFonts w:ascii="宋体" w:hAnsi="宋体" w:cs="宋体" w:hint="eastAsia"/>
                <w:b/>
                <w:bCs/>
                <w:color w:val="000000"/>
                <w:sz w:val="21"/>
                <w:szCs w:val="21"/>
              </w:rPr>
              <w:t>人数</w:t>
            </w:r>
          </w:p>
        </w:tc>
      </w:tr>
      <w:tr w:rsidR="00126570" w:rsidRPr="00CC04D0" w:rsidTr="008F1283">
        <w:trPr>
          <w:trHeight w:val="305"/>
          <w:jc w:val="center"/>
        </w:trPr>
        <w:tc>
          <w:tcPr>
            <w:tcW w:w="9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570" w:rsidRPr="00B2246E" w:rsidRDefault="00126570" w:rsidP="0012657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B2246E">
              <w:rPr>
                <w:rFonts w:ascii="宋体" w:hAnsi="宋体" w:cs="宋体" w:hint="eastAsia"/>
                <w:color w:val="000000"/>
                <w:sz w:val="18"/>
                <w:szCs w:val="18"/>
              </w:rPr>
              <w:t>昌平厂区</w:t>
            </w:r>
          </w:p>
        </w:tc>
        <w:tc>
          <w:tcPr>
            <w:tcW w:w="126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570" w:rsidRPr="00B2246E" w:rsidRDefault="00126570" w:rsidP="0012657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B2246E">
              <w:rPr>
                <w:rFonts w:ascii="宋体" w:hAnsi="宋体" w:cs="宋体" w:hint="eastAsia"/>
                <w:color w:val="000000"/>
                <w:sz w:val="18"/>
                <w:szCs w:val="18"/>
              </w:rPr>
              <w:t>北京宝沃汽车厂</w:t>
            </w:r>
          </w:p>
        </w:tc>
        <w:tc>
          <w:tcPr>
            <w:tcW w:w="18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6570" w:rsidRPr="00B2246E" w:rsidRDefault="00126570" w:rsidP="0012657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B2246E">
              <w:rPr>
                <w:rFonts w:ascii="宋体" w:hAnsi="宋体" w:cs="宋体" w:hint="eastAsia"/>
                <w:color w:val="000000"/>
                <w:sz w:val="18"/>
                <w:szCs w:val="18"/>
              </w:rPr>
              <w:t>宝沃汽车</w:t>
            </w:r>
          </w:p>
        </w:tc>
        <w:tc>
          <w:tcPr>
            <w:tcW w:w="9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570" w:rsidRPr="006A3C42" w:rsidRDefault="00126570" w:rsidP="0012657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6A3C42">
              <w:rPr>
                <w:rFonts w:ascii="宋体" w:hAnsi="宋体" w:cs="宋体" w:hint="eastAsia"/>
                <w:color w:val="000000"/>
                <w:sz w:val="18"/>
                <w:szCs w:val="18"/>
              </w:rPr>
              <w:t>26</w:t>
            </w:r>
          </w:p>
        </w:tc>
      </w:tr>
      <w:tr w:rsidR="00126570" w:rsidRPr="00CC04D0" w:rsidTr="008F1283">
        <w:trPr>
          <w:trHeight w:val="305"/>
          <w:jc w:val="center"/>
        </w:trPr>
        <w:tc>
          <w:tcPr>
            <w:tcW w:w="9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26570" w:rsidRPr="00B2246E" w:rsidRDefault="00126570" w:rsidP="00126570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6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570" w:rsidRPr="00B2246E" w:rsidRDefault="00126570" w:rsidP="0012657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6570" w:rsidRPr="00B2246E" w:rsidRDefault="00126570" w:rsidP="0012657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B2246E">
              <w:rPr>
                <w:rFonts w:ascii="宋体" w:hAnsi="宋体" w:cs="宋体" w:hint="eastAsia"/>
                <w:color w:val="000000"/>
                <w:sz w:val="18"/>
                <w:szCs w:val="18"/>
              </w:rPr>
              <w:t>工程研究总院</w:t>
            </w:r>
          </w:p>
        </w:tc>
        <w:tc>
          <w:tcPr>
            <w:tcW w:w="9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570" w:rsidRPr="006A3C42" w:rsidRDefault="00126570" w:rsidP="0012657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6A3C42">
              <w:rPr>
                <w:rFonts w:ascii="宋体" w:hAnsi="宋体" w:cs="宋体" w:hint="eastAsia"/>
                <w:color w:val="000000"/>
                <w:sz w:val="18"/>
                <w:szCs w:val="18"/>
              </w:rPr>
              <w:t>14</w:t>
            </w:r>
          </w:p>
        </w:tc>
      </w:tr>
      <w:tr w:rsidR="00126570" w:rsidRPr="00CC04D0" w:rsidTr="008F1283">
        <w:trPr>
          <w:trHeight w:val="305"/>
          <w:jc w:val="center"/>
        </w:trPr>
        <w:tc>
          <w:tcPr>
            <w:tcW w:w="9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26570" w:rsidRPr="00B2246E" w:rsidRDefault="00126570" w:rsidP="0012657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6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6570" w:rsidRPr="00B2246E" w:rsidRDefault="00126570" w:rsidP="0012657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6570" w:rsidRPr="00B2246E" w:rsidRDefault="00126570" w:rsidP="0012657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B2246E">
              <w:rPr>
                <w:rFonts w:ascii="宋体" w:hAnsi="宋体" w:cs="宋体" w:hint="eastAsia"/>
                <w:color w:val="000000"/>
                <w:sz w:val="18"/>
                <w:szCs w:val="18"/>
              </w:rPr>
              <w:t>欧辉客车事业部</w:t>
            </w:r>
          </w:p>
        </w:tc>
        <w:tc>
          <w:tcPr>
            <w:tcW w:w="9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570" w:rsidRPr="006A3C42" w:rsidRDefault="00126570" w:rsidP="0012657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6A3C42">
              <w:rPr>
                <w:rFonts w:ascii="宋体" w:hAnsi="宋体" w:cs="宋体" w:hint="eastAsia"/>
                <w:color w:val="000000"/>
                <w:sz w:val="18"/>
                <w:szCs w:val="18"/>
              </w:rPr>
              <w:t>9</w:t>
            </w:r>
          </w:p>
        </w:tc>
      </w:tr>
      <w:tr w:rsidR="00126570" w:rsidRPr="00CC04D0" w:rsidTr="008F1283">
        <w:trPr>
          <w:trHeight w:val="305"/>
          <w:jc w:val="center"/>
        </w:trPr>
        <w:tc>
          <w:tcPr>
            <w:tcW w:w="9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6570" w:rsidRPr="00B2246E" w:rsidRDefault="00126570" w:rsidP="0012657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6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0" w:rsidRPr="00B2246E" w:rsidRDefault="00126570" w:rsidP="0012657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0" w:rsidRPr="00B2246E" w:rsidRDefault="00126570" w:rsidP="0012657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B2246E">
              <w:rPr>
                <w:rFonts w:ascii="宋体" w:hAnsi="宋体" w:cs="宋体" w:hint="eastAsia"/>
                <w:color w:val="000000"/>
                <w:sz w:val="18"/>
                <w:szCs w:val="18"/>
              </w:rPr>
              <w:t>福田智科</w:t>
            </w:r>
          </w:p>
        </w:tc>
        <w:tc>
          <w:tcPr>
            <w:tcW w:w="9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6570" w:rsidRPr="006A3C42" w:rsidRDefault="00126570" w:rsidP="0012657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6A3C42">
              <w:rPr>
                <w:rFonts w:ascii="宋体" w:hAnsi="宋体" w:cs="宋体" w:hint="eastAsia"/>
                <w:color w:val="000000"/>
                <w:sz w:val="18"/>
                <w:szCs w:val="18"/>
              </w:rPr>
              <w:t>5</w:t>
            </w:r>
          </w:p>
        </w:tc>
      </w:tr>
      <w:tr w:rsidR="00126570" w:rsidRPr="00CC04D0" w:rsidTr="008F1283">
        <w:trPr>
          <w:trHeight w:val="305"/>
          <w:jc w:val="center"/>
        </w:trPr>
        <w:tc>
          <w:tcPr>
            <w:tcW w:w="9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6570" w:rsidRPr="00B2246E" w:rsidRDefault="00126570" w:rsidP="0012657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6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0" w:rsidRPr="00B2246E" w:rsidRDefault="00126570" w:rsidP="0012657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0" w:rsidRPr="00B2246E" w:rsidRDefault="00126570" w:rsidP="0012657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B2246E">
              <w:rPr>
                <w:rFonts w:ascii="宋体" w:hAnsi="宋体" w:cs="宋体" w:hint="eastAsia"/>
                <w:color w:val="000000"/>
                <w:sz w:val="18"/>
                <w:szCs w:val="18"/>
              </w:rPr>
              <w:t>轻型商用车事业本部</w:t>
            </w:r>
          </w:p>
        </w:tc>
        <w:tc>
          <w:tcPr>
            <w:tcW w:w="9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6570" w:rsidRPr="006A3C42" w:rsidRDefault="00126570" w:rsidP="0012657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6A3C42">
              <w:rPr>
                <w:rFonts w:ascii="宋体" w:hAnsi="宋体" w:cs="宋体" w:hint="eastAsia"/>
                <w:color w:val="000000"/>
                <w:sz w:val="18"/>
                <w:szCs w:val="18"/>
              </w:rPr>
              <w:t>2</w:t>
            </w:r>
          </w:p>
        </w:tc>
      </w:tr>
      <w:tr w:rsidR="00126570" w:rsidRPr="00CC04D0" w:rsidTr="008F1283">
        <w:trPr>
          <w:trHeight w:val="305"/>
          <w:jc w:val="center"/>
        </w:trPr>
        <w:tc>
          <w:tcPr>
            <w:tcW w:w="9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6570" w:rsidRPr="00B2246E" w:rsidRDefault="00126570" w:rsidP="0012657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6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0" w:rsidRPr="00B2246E" w:rsidRDefault="00126570" w:rsidP="0012657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0" w:rsidRPr="00B2246E" w:rsidRDefault="00126570" w:rsidP="0012657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B2246E">
              <w:rPr>
                <w:rFonts w:ascii="宋体" w:hAnsi="宋体" w:cs="宋体" w:hint="eastAsia"/>
                <w:color w:val="000000"/>
                <w:sz w:val="18"/>
                <w:szCs w:val="18"/>
              </w:rPr>
              <w:t>采购管理本部</w:t>
            </w:r>
          </w:p>
        </w:tc>
        <w:tc>
          <w:tcPr>
            <w:tcW w:w="9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6570" w:rsidRPr="006A3C42" w:rsidRDefault="00126570" w:rsidP="0012657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6A3C42">
              <w:rPr>
                <w:rFonts w:ascii="宋体" w:hAnsi="宋体" w:cs="宋体" w:hint="eastAsia"/>
                <w:color w:val="000000"/>
                <w:sz w:val="18"/>
                <w:szCs w:val="18"/>
              </w:rPr>
              <w:t>1</w:t>
            </w:r>
          </w:p>
        </w:tc>
      </w:tr>
      <w:tr w:rsidR="00126570" w:rsidRPr="00CC04D0" w:rsidTr="008F1283">
        <w:trPr>
          <w:trHeight w:val="305"/>
          <w:jc w:val="center"/>
        </w:trPr>
        <w:tc>
          <w:tcPr>
            <w:tcW w:w="91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570" w:rsidRPr="00B2246E" w:rsidRDefault="00126570" w:rsidP="0012657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6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0" w:rsidRPr="00B2246E" w:rsidRDefault="00126570" w:rsidP="0012657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0" w:rsidRPr="00B2246E" w:rsidRDefault="00126570" w:rsidP="0012657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B2246E">
              <w:rPr>
                <w:rFonts w:ascii="宋体" w:hAnsi="宋体" w:cs="宋体" w:hint="eastAsia"/>
                <w:color w:val="000000"/>
                <w:sz w:val="18"/>
                <w:szCs w:val="18"/>
              </w:rPr>
              <w:t>海外事业本部</w:t>
            </w:r>
          </w:p>
        </w:tc>
        <w:tc>
          <w:tcPr>
            <w:tcW w:w="9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6570" w:rsidRPr="006A3C42" w:rsidRDefault="00126570" w:rsidP="0012657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6A3C42">
              <w:rPr>
                <w:rFonts w:ascii="宋体" w:hAnsi="宋体" w:cs="宋体" w:hint="eastAsia"/>
                <w:color w:val="000000"/>
                <w:sz w:val="18"/>
                <w:szCs w:val="18"/>
              </w:rPr>
              <w:t>1</w:t>
            </w:r>
          </w:p>
        </w:tc>
      </w:tr>
      <w:tr w:rsidR="00126570" w:rsidRPr="00CC04D0" w:rsidTr="00126570">
        <w:trPr>
          <w:trHeight w:val="305"/>
          <w:jc w:val="center"/>
        </w:trPr>
        <w:tc>
          <w:tcPr>
            <w:tcW w:w="40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570" w:rsidRPr="00B2246E" w:rsidRDefault="00126570" w:rsidP="0012657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B2246E">
              <w:rPr>
                <w:rFonts w:ascii="宋体" w:hAnsi="宋体" w:cs="宋体" w:hint="eastAsia"/>
                <w:color w:val="000000"/>
                <w:sz w:val="18"/>
                <w:szCs w:val="18"/>
              </w:rPr>
              <w:t>小计</w:t>
            </w:r>
          </w:p>
        </w:tc>
        <w:tc>
          <w:tcPr>
            <w:tcW w:w="9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6570" w:rsidRPr="006A3C42" w:rsidRDefault="00126570" w:rsidP="0012657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58</w:t>
            </w:r>
          </w:p>
        </w:tc>
      </w:tr>
      <w:tr w:rsidR="00126570" w:rsidRPr="00CC04D0" w:rsidTr="008E3857">
        <w:trPr>
          <w:trHeight w:val="305"/>
          <w:jc w:val="center"/>
        </w:trPr>
        <w:tc>
          <w:tcPr>
            <w:tcW w:w="9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26570" w:rsidRPr="00B2246E" w:rsidRDefault="00126570" w:rsidP="0012657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B2246E">
              <w:rPr>
                <w:rFonts w:ascii="宋体" w:hAnsi="宋体" w:cs="宋体" w:hint="eastAsia"/>
                <w:color w:val="000000"/>
                <w:sz w:val="18"/>
                <w:szCs w:val="18"/>
              </w:rPr>
              <w:t>怀柔厂区</w:t>
            </w:r>
          </w:p>
        </w:tc>
        <w:tc>
          <w:tcPr>
            <w:tcW w:w="12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6570" w:rsidRPr="00B2246E" w:rsidRDefault="00126570" w:rsidP="0012657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B2246E">
              <w:rPr>
                <w:rFonts w:ascii="宋体" w:hAnsi="宋体" w:cs="宋体" w:hint="eastAsia"/>
                <w:color w:val="000000"/>
                <w:sz w:val="18"/>
                <w:szCs w:val="18"/>
              </w:rPr>
              <w:t>欧曼工厂</w:t>
            </w:r>
          </w:p>
        </w:tc>
        <w:tc>
          <w:tcPr>
            <w:tcW w:w="18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6570" w:rsidRPr="00B2246E" w:rsidRDefault="00126570" w:rsidP="0012657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B2246E">
              <w:rPr>
                <w:rFonts w:ascii="宋体" w:hAnsi="宋体" w:cs="宋体" w:hint="eastAsia"/>
                <w:color w:val="000000"/>
                <w:sz w:val="18"/>
                <w:szCs w:val="18"/>
              </w:rPr>
              <w:t>福田戴姆勒</w:t>
            </w:r>
          </w:p>
        </w:tc>
        <w:tc>
          <w:tcPr>
            <w:tcW w:w="9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570" w:rsidRPr="0045492B" w:rsidRDefault="00126570" w:rsidP="00126570">
            <w:pPr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5</w:t>
            </w:r>
          </w:p>
        </w:tc>
      </w:tr>
      <w:tr w:rsidR="00126570" w:rsidRPr="00CC04D0" w:rsidTr="008E3857">
        <w:trPr>
          <w:trHeight w:val="305"/>
          <w:jc w:val="center"/>
        </w:trPr>
        <w:tc>
          <w:tcPr>
            <w:tcW w:w="91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570" w:rsidRPr="00B2246E" w:rsidRDefault="00126570" w:rsidP="0012657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26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0" w:rsidRPr="00B2246E" w:rsidRDefault="00126570" w:rsidP="0012657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570" w:rsidRPr="00B2246E" w:rsidRDefault="00126570" w:rsidP="0012657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B2246E">
              <w:rPr>
                <w:rFonts w:ascii="宋体" w:hAnsi="宋体" w:cs="宋体" w:hint="eastAsia"/>
                <w:color w:val="000000"/>
                <w:sz w:val="18"/>
                <w:szCs w:val="18"/>
              </w:rPr>
              <w:t>金融服务事业部</w:t>
            </w:r>
          </w:p>
        </w:tc>
        <w:tc>
          <w:tcPr>
            <w:tcW w:w="9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6570" w:rsidRDefault="00126570" w:rsidP="00126570">
            <w:pPr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1</w:t>
            </w:r>
          </w:p>
        </w:tc>
      </w:tr>
      <w:tr w:rsidR="00126570" w:rsidRPr="00CC04D0" w:rsidTr="00126570">
        <w:trPr>
          <w:trHeight w:val="305"/>
          <w:jc w:val="center"/>
        </w:trPr>
        <w:tc>
          <w:tcPr>
            <w:tcW w:w="40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570" w:rsidRPr="00B2246E" w:rsidRDefault="00126570" w:rsidP="0012657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B2246E">
              <w:rPr>
                <w:rFonts w:ascii="宋体" w:hAnsi="宋体" w:cs="宋体" w:hint="eastAsia"/>
                <w:color w:val="000000"/>
                <w:sz w:val="18"/>
                <w:szCs w:val="18"/>
              </w:rPr>
              <w:t>小计</w:t>
            </w:r>
          </w:p>
        </w:tc>
        <w:tc>
          <w:tcPr>
            <w:tcW w:w="9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6570" w:rsidRDefault="00126570" w:rsidP="00126570">
            <w:pPr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6</w:t>
            </w:r>
          </w:p>
        </w:tc>
      </w:tr>
      <w:tr w:rsidR="00126570" w:rsidRPr="00CC04D0" w:rsidTr="00126570">
        <w:trPr>
          <w:trHeight w:val="305"/>
          <w:jc w:val="center"/>
        </w:trPr>
        <w:tc>
          <w:tcPr>
            <w:tcW w:w="40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70" w:rsidRPr="0045492B" w:rsidRDefault="00126570" w:rsidP="00126570">
            <w:pPr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 w:rsidRPr="0045492B">
              <w:rPr>
                <w:rFonts w:ascii="宋体" w:hAnsi="宋体" w:cs="宋体" w:hint="eastAsia"/>
                <w:color w:val="000000"/>
                <w:sz w:val="21"/>
                <w:szCs w:val="21"/>
              </w:rPr>
              <w:t>总计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570" w:rsidRPr="0045492B" w:rsidRDefault="00126570" w:rsidP="00126570">
            <w:pPr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64</w:t>
            </w:r>
          </w:p>
        </w:tc>
      </w:tr>
    </w:tbl>
    <w:p w:rsidR="00CC04D0" w:rsidRPr="00EF4876" w:rsidRDefault="00060983" w:rsidP="00CC04D0">
      <w:pPr>
        <w:spacing w:line="360" w:lineRule="auto"/>
        <w:rPr>
          <w:rFonts w:ascii="宋体" w:hAnsi="宋体"/>
          <w:sz w:val="21"/>
          <w:szCs w:val="21"/>
        </w:rPr>
      </w:pPr>
      <w:bookmarkStart w:id="0" w:name="OLE_LINK1"/>
      <w:bookmarkStart w:id="1" w:name="OLE_LINK2"/>
      <w:bookmarkStart w:id="2" w:name="OLE_LINK3"/>
      <w:bookmarkStart w:id="3" w:name="OLE_LINK4"/>
      <w:r w:rsidRPr="00060983">
        <w:rPr>
          <w:rFonts w:ascii="宋体" w:hAnsi="宋体" w:hint="eastAsia"/>
          <w:sz w:val="21"/>
          <w:szCs w:val="21"/>
        </w:rPr>
        <w:t>3</w:t>
      </w:r>
      <w:r w:rsidR="00DB4661" w:rsidRPr="00060983">
        <w:rPr>
          <w:rFonts w:ascii="宋体" w:hAnsi="宋体" w:hint="eastAsia"/>
          <w:sz w:val="21"/>
          <w:szCs w:val="21"/>
        </w:rPr>
        <w:t>、</w:t>
      </w:r>
      <w:r w:rsidR="00F724DF">
        <w:rPr>
          <w:rFonts w:ascii="宋体" w:hAnsi="宋体" w:hint="eastAsia"/>
          <w:sz w:val="21"/>
          <w:szCs w:val="21"/>
        </w:rPr>
        <w:t>一线实习</w:t>
      </w:r>
      <w:r w:rsidR="00CC04D0" w:rsidRPr="00EF4876">
        <w:rPr>
          <w:rFonts w:ascii="宋体" w:hAnsi="宋体" w:hint="eastAsia"/>
          <w:sz w:val="21"/>
          <w:szCs w:val="21"/>
        </w:rPr>
        <w:t>各阶段工作安排</w:t>
      </w:r>
    </w:p>
    <w:p w:rsidR="00CC04D0" w:rsidRPr="00CC04D0" w:rsidRDefault="007D4638" w:rsidP="00EC04AE">
      <w:pPr>
        <w:spacing w:line="360" w:lineRule="auto"/>
        <w:ind w:firstLineChars="200" w:firstLine="420"/>
        <w:rPr>
          <w:rFonts w:ascii="宋体" w:hAnsi="宋体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2017</w:t>
      </w:r>
      <w:r w:rsidR="001A2DF7">
        <w:rPr>
          <w:rFonts w:ascii="宋体" w:hAnsi="宋体" w:hint="eastAsia"/>
          <w:sz w:val="21"/>
          <w:szCs w:val="21"/>
        </w:rPr>
        <w:t>年</w:t>
      </w:r>
      <w:r w:rsidR="00CC04D0" w:rsidRPr="00CC04D0">
        <w:rPr>
          <w:rFonts w:ascii="宋体" w:hAnsi="宋体" w:hint="eastAsia"/>
          <w:sz w:val="21"/>
          <w:szCs w:val="21"/>
        </w:rPr>
        <w:t>春季校园人才一线实习将于4月1</w:t>
      </w:r>
      <w:r w:rsidR="00C61B81">
        <w:rPr>
          <w:rFonts w:ascii="宋体" w:hAnsi="宋体" w:hint="eastAsia"/>
          <w:sz w:val="21"/>
          <w:szCs w:val="21"/>
        </w:rPr>
        <w:t>3</w:t>
      </w:r>
      <w:r w:rsidR="00CC04D0" w:rsidRPr="00CC04D0">
        <w:rPr>
          <w:rFonts w:ascii="宋体" w:hAnsi="宋体" w:hint="eastAsia"/>
          <w:sz w:val="21"/>
          <w:szCs w:val="21"/>
        </w:rPr>
        <w:t>日启动，各阶段总体安排如下：</w:t>
      </w:r>
    </w:p>
    <w:tbl>
      <w:tblPr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958"/>
        <w:gridCol w:w="2552"/>
        <w:gridCol w:w="8647"/>
        <w:gridCol w:w="47"/>
        <w:gridCol w:w="2582"/>
      </w:tblGrid>
      <w:tr w:rsidR="00CC04D0" w:rsidRPr="00126570" w:rsidTr="007D4638">
        <w:trPr>
          <w:trHeight w:val="326"/>
          <w:jc w:val="center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4D0" w:rsidRPr="00126570" w:rsidRDefault="00CC04D0" w:rsidP="00126570">
            <w:pPr>
              <w:jc w:val="center"/>
              <w:rPr>
                <w:rFonts w:ascii="宋体" w:hAnsi="宋体"/>
                <w:b/>
                <w:bCs/>
                <w:sz w:val="20"/>
                <w:szCs w:val="21"/>
              </w:rPr>
            </w:pPr>
            <w:r w:rsidRPr="00126570">
              <w:rPr>
                <w:rFonts w:ascii="宋体" w:hAnsi="宋体" w:hint="eastAsia"/>
                <w:b/>
                <w:bCs/>
                <w:sz w:val="20"/>
                <w:szCs w:val="21"/>
              </w:rPr>
              <w:t>序号</w:t>
            </w:r>
          </w:p>
        </w:tc>
        <w:tc>
          <w:tcPr>
            <w:tcW w:w="8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4D0" w:rsidRPr="00126570" w:rsidRDefault="00CC04D0" w:rsidP="00126570">
            <w:pPr>
              <w:jc w:val="center"/>
              <w:rPr>
                <w:rFonts w:ascii="宋体" w:hAnsi="宋体"/>
                <w:b/>
                <w:bCs/>
                <w:sz w:val="20"/>
                <w:szCs w:val="21"/>
              </w:rPr>
            </w:pPr>
            <w:r w:rsidRPr="00126570">
              <w:rPr>
                <w:rFonts w:ascii="宋体" w:hAnsi="宋体" w:hint="eastAsia"/>
                <w:b/>
                <w:bCs/>
                <w:sz w:val="20"/>
                <w:szCs w:val="21"/>
              </w:rPr>
              <w:t>项目</w:t>
            </w:r>
          </w:p>
        </w:tc>
        <w:tc>
          <w:tcPr>
            <w:tcW w:w="2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4D0" w:rsidRPr="00126570" w:rsidRDefault="00CC04D0" w:rsidP="00126570">
            <w:pPr>
              <w:jc w:val="center"/>
              <w:rPr>
                <w:rFonts w:ascii="宋体" w:hAnsi="宋体"/>
                <w:b/>
                <w:bCs/>
                <w:sz w:val="20"/>
                <w:szCs w:val="21"/>
              </w:rPr>
            </w:pPr>
            <w:r w:rsidRPr="00126570">
              <w:rPr>
                <w:rFonts w:ascii="宋体" w:hAnsi="宋体" w:hint="eastAsia"/>
                <w:b/>
                <w:bCs/>
                <w:sz w:val="20"/>
                <w:szCs w:val="21"/>
              </w:rPr>
              <w:t>内容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4D0" w:rsidRPr="00126570" w:rsidRDefault="00CC04D0" w:rsidP="00126570">
            <w:pPr>
              <w:jc w:val="center"/>
              <w:rPr>
                <w:rFonts w:ascii="宋体" w:hAnsi="宋体"/>
                <w:b/>
                <w:bCs/>
                <w:sz w:val="20"/>
                <w:szCs w:val="21"/>
              </w:rPr>
            </w:pPr>
            <w:r w:rsidRPr="00126570">
              <w:rPr>
                <w:rFonts w:ascii="宋体" w:hAnsi="宋体" w:hint="eastAsia"/>
                <w:b/>
                <w:bCs/>
                <w:sz w:val="20"/>
                <w:szCs w:val="21"/>
              </w:rPr>
              <w:t>时间</w:t>
            </w:r>
          </w:p>
        </w:tc>
      </w:tr>
      <w:tr w:rsidR="00CC04D0" w:rsidRPr="00126570" w:rsidTr="007D4638">
        <w:trPr>
          <w:trHeight w:val="276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AF1DD"/>
            <w:noWrap/>
            <w:vAlign w:val="center"/>
            <w:hideMark/>
          </w:tcPr>
          <w:p w:rsidR="00CC04D0" w:rsidRPr="00126570" w:rsidRDefault="00CC04D0" w:rsidP="00126570">
            <w:pPr>
              <w:jc w:val="center"/>
              <w:rPr>
                <w:rFonts w:ascii="宋体" w:hAnsi="宋体"/>
                <w:b/>
                <w:bCs/>
                <w:sz w:val="20"/>
                <w:szCs w:val="21"/>
              </w:rPr>
            </w:pPr>
            <w:r w:rsidRPr="00126570">
              <w:rPr>
                <w:rFonts w:ascii="宋体" w:hAnsi="宋体" w:hint="eastAsia"/>
                <w:b/>
                <w:bCs/>
                <w:sz w:val="20"/>
                <w:szCs w:val="21"/>
              </w:rPr>
              <w:t>进入工厂前</w:t>
            </w:r>
          </w:p>
        </w:tc>
      </w:tr>
      <w:tr w:rsidR="00CC04D0" w:rsidRPr="00126570" w:rsidTr="007D4638">
        <w:trPr>
          <w:trHeight w:val="539"/>
          <w:jc w:val="center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4D0" w:rsidRPr="00126570" w:rsidRDefault="00CC04D0" w:rsidP="00126570">
            <w:pPr>
              <w:jc w:val="center"/>
              <w:rPr>
                <w:rFonts w:ascii="宋体" w:hAnsi="宋体"/>
                <w:sz w:val="20"/>
                <w:szCs w:val="21"/>
              </w:rPr>
            </w:pPr>
            <w:r w:rsidRPr="00126570">
              <w:rPr>
                <w:rFonts w:ascii="宋体" w:hAnsi="宋体" w:hint="eastAsia"/>
                <w:sz w:val="20"/>
                <w:szCs w:val="21"/>
              </w:rPr>
              <w:t>1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4D0" w:rsidRPr="00126570" w:rsidRDefault="00CC04D0" w:rsidP="00126570">
            <w:pPr>
              <w:jc w:val="center"/>
              <w:rPr>
                <w:rFonts w:ascii="宋体" w:hAnsi="宋体"/>
                <w:sz w:val="20"/>
                <w:szCs w:val="21"/>
              </w:rPr>
            </w:pPr>
            <w:r w:rsidRPr="00126570">
              <w:rPr>
                <w:rFonts w:ascii="宋体" w:hAnsi="宋体" w:hint="eastAsia"/>
                <w:sz w:val="20"/>
                <w:szCs w:val="21"/>
              </w:rPr>
              <w:t>集团一线实习动员会</w:t>
            </w:r>
          </w:p>
        </w:tc>
        <w:tc>
          <w:tcPr>
            <w:tcW w:w="2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4D0" w:rsidRPr="00126570" w:rsidRDefault="00CC04D0" w:rsidP="00126570">
            <w:pPr>
              <w:jc w:val="center"/>
              <w:rPr>
                <w:rFonts w:ascii="宋体" w:hAnsi="宋体"/>
                <w:sz w:val="20"/>
                <w:szCs w:val="21"/>
              </w:rPr>
            </w:pPr>
            <w:r w:rsidRPr="00126570">
              <w:rPr>
                <w:rFonts w:ascii="宋体" w:hAnsi="宋体" w:hint="eastAsia"/>
                <w:sz w:val="20"/>
                <w:szCs w:val="21"/>
              </w:rPr>
              <w:t>集团组织召开动员会，具体安排另行通知</w:t>
            </w:r>
          </w:p>
        </w:tc>
        <w:tc>
          <w:tcPr>
            <w:tcW w:w="8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4D0" w:rsidRPr="00126570" w:rsidRDefault="00CC04D0" w:rsidP="00126570">
            <w:pPr>
              <w:jc w:val="center"/>
              <w:rPr>
                <w:rFonts w:ascii="宋体" w:hAnsi="宋体"/>
                <w:sz w:val="20"/>
                <w:szCs w:val="21"/>
              </w:rPr>
            </w:pPr>
            <w:r w:rsidRPr="00126570">
              <w:rPr>
                <w:rFonts w:ascii="宋体" w:hAnsi="宋体" w:hint="eastAsia"/>
                <w:sz w:val="20"/>
                <w:szCs w:val="21"/>
              </w:rPr>
              <w:t>4月</w:t>
            </w:r>
            <w:r w:rsidR="00126570" w:rsidRPr="00126570">
              <w:rPr>
                <w:rFonts w:ascii="宋体" w:hAnsi="宋体" w:hint="eastAsia"/>
                <w:sz w:val="20"/>
                <w:szCs w:val="21"/>
              </w:rPr>
              <w:t>7</w:t>
            </w:r>
            <w:r w:rsidRPr="00126570">
              <w:rPr>
                <w:rFonts w:ascii="宋体" w:hAnsi="宋体" w:hint="eastAsia"/>
                <w:sz w:val="20"/>
                <w:szCs w:val="21"/>
              </w:rPr>
              <w:t>日</w:t>
            </w:r>
          </w:p>
        </w:tc>
      </w:tr>
      <w:tr w:rsidR="00CC04D0" w:rsidRPr="00126570" w:rsidTr="007D4638">
        <w:trPr>
          <w:trHeight w:val="878"/>
          <w:jc w:val="center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4D0" w:rsidRPr="00126570" w:rsidRDefault="00CC04D0" w:rsidP="00126570">
            <w:pPr>
              <w:jc w:val="center"/>
              <w:rPr>
                <w:rFonts w:ascii="宋体" w:hAnsi="宋体"/>
                <w:sz w:val="20"/>
                <w:szCs w:val="21"/>
              </w:rPr>
            </w:pPr>
            <w:r w:rsidRPr="00126570">
              <w:rPr>
                <w:rFonts w:ascii="宋体" w:hAnsi="宋体" w:hint="eastAsia"/>
                <w:sz w:val="20"/>
                <w:szCs w:val="21"/>
              </w:rPr>
              <w:t>2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4D0" w:rsidRPr="00126570" w:rsidRDefault="00CC04D0" w:rsidP="00126570">
            <w:pPr>
              <w:jc w:val="center"/>
              <w:rPr>
                <w:rFonts w:ascii="宋体" w:hAnsi="宋体"/>
                <w:sz w:val="20"/>
                <w:szCs w:val="21"/>
              </w:rPr>
            </w:pPr>
            <w:r w:rsidRPr="00126570">
              <w:rPr>
                <w:rFonts w:ascii="宋体" w:hAnsi="宋体" w:hint="eastAsia"/>
                <w:sz w:val="20"/>
                <w:szCs w:val="21"/>
              </w:rPr>
              <w:t>事业部内部培训</w:t>
            </w:r>
          </w:p>
        </w:tc>
        <w:tc>
          <w:tcPr>
            <w:tcW w:w="2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4D0" w:rsidRPr="00126570" w:rsidRDefault="00CC04D0" w:rsidP="00126570">
            <w:pPr>
              <w:jc w:val="center"/>
              <w:rPr>
                <w:rFonts w:ascii="宋体" w:hAnsi="宋体"/>
                <w:sz w:val="20"/>
                <w:szCs w:val="21"/>
              </w:rPr>
            </w:pPr>
            <w:r w:rsidRPr="00126570">
              <w:rPr>
                <w:rFonts w:ascii="宋体" w:hAnsi="宋体" w:hint="eastAsia"/>
                <w:sz w:val="20"/>
                <w:szCs w:val="21"/>
              </w:rPr>
              <w:t>用人单位组织培训，介绍企业与工厂情况、一线实习安排及实习结束后工作计划</w:t>
            </w:r>
          </w:p>
        </w:tc>
        <w:tc>
          <w:tcPr>
            <w:tcW w:w="8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4D0" w:rsidRPr="00126570" w:rsidRDefault="00CC04D0" w:rsidP="00126570">
            <w:pPr>
              <w:jc w:val="center"/>
              <w:rPr>
                <w:rFonts w:ascii="宋体" w:hAnsi="宋体"/>
                <w:sz w:val="20"/>
                <w:szCs w:val="21"/>
              </w:rPr>
            </w:pPr>
            <w:r w:rsidRPr="00126570">
              <w:rPr>
                <w:rFonts w:ascii="宋体" w:hAnsi="宋体" w:hint="eastAsia"/>
                <w:sz w:val="20"/>
                <w:szCs w:val="21"/>
              </w:rPr>
              <w:t>4月</w:t>
            </w:r>
            <w:r w:rsidR="00126570" w:rsidRPr="00126570">
              <w:rPr>
                <w:rFonts w:ascii="宋体" w:hAnsi="宋体" w:hint="eastAsia"/>
                <w:sz w:val="20"/>
                <w:szCs w:val="21"/>
              </w:rPr>
              <w:t>10</w:t>
            </w:r>
            <w:r w:rsidRPr="00126570">
              <w:rPr>
                <w:rFonts w:ascii="宋体" w:hAnsi="宋体" w:hint="eastAsia"/>
                <w:sz w:val="20"/>
                <w:szCs w:val="21"/>
              </w:rPr>
              <w:t>日-4月1</w:t>
            </w:r>
            <w:r w:rsidR="00C61B81" w:rsidRPr="00126570">
              <w:rPr>
                <w:rFonts w:ascii="宋体" w:hAnsi="宋体" w:hint="eastAsia"/>
                <w:sz w:val="20"/>
                <w:szCs w:val="21"/>
              </w:rPr>
              <w:t>2</w:t>
            </w:r>
            <w:r w:rsidRPr="00126570">
              <w:rPr>
                <w:rFonts w:ascii="宋体" w:hAnsi="宋体" w:hint="eastAsia"/>
                <w:sz w:val="20"/>
                <w:szCs w:val="21"/>
              </w:rPr>
              <w:t>日</w:t>
            </w:r>
          </w:p>
        </w:tc>
      </w:tr>
      <w:tr w:rsidR="00CC04D0" w:rsidRPr="00126570" w:rsidTr="007D4638">
        <w:trPr>
          <w:trHeight w:val="288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AF1DD"/>
            <w:noWrap/>
            <w:vAlign w:val="center"/>
            <w:hideMark/>
          </w:tcPr>
          <w:p w:rsidR="00CC04D0" w:rsidRPr="00126570" w:rsidRDefault="00CC04D0" w:rsidP="00126570">
            <w:pPr>
              <w:jc w:val="center"/>
              <w:rPr>
                <w:rFonts w:ascii="宋体" w:hAnsi="宋体"/>
                <w:b/>
                <w:bCs/>
                <w:sz w:val="20"/>
                <w:szCs w:val="21"/>
              </w:rPr>
            </w:pPr>
            <w:r w:rsidRPr="00126570">
              <w:rPr>
                <w:rFonts w:ascii="宋体" w:hAnsi="宋体" w:hint="eastAsia"/>
                <w:b/>
                <w:bCs/>
                <w:sz w:val="20"/>
                <w:szCs w:val="21"/>
              </w:rPr>
              <w:t>入厂安排</w:t>
            </w:r>
          </w:p>
        </w:tc>
      </w:tr>
      <w:tr w:rsidR="00CC04D0" w:rsidRPr="00126570" w:rsidTr="007D4638">
        <w:trPr>
          <w:trHeight w:val="602"/>
          <w:jc w:val="center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4D0" w:rsidRPr="00126570" w:rsidRDefault="00CC04D0" w:rsidP="00126570">
            <w:pPr>
              <w:jc w:val="center"/>
              <w:rPr>
                <w:rFonts w:ascii="宋体" w:hAnsi="宋体"/>
                <w:sz w:val="20"/>
                <w:szCs w:val="21"/>
              </w:rPr>
            </w:pPr>
            <w:r w:rsidRPr="00126570">
              <w:rPr>
                <w:rFonts w:ascii="宋体" w:hAnsi="宋体" w:hint="eastAsia"/>
                <w:sz w:val="20"/>
                <w:szCs w:val="21"/>
              </w:rPr>
              <w:t>3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4D0" w:rsidRPr="00126570" w:rsidRDefault="00CC04D0" w:rsidP="00126570">
            <w:pPr>
              <w:jc w:val="center"/>
              <w:rPr>
                <w:rFonts w:ascii="宋体" w:hAnsi="宋体"/>
                <w:sz w:val="20"/>
                <w:szCs w:val="21"/>
              </w:rPr>
            </w:pPr>
            <w:r w:rsidRPr="00126570">
              <w:rPr>
                <w:rFonts w:ascii="宋体" w:hAnsi="宋体" w:hint="eastAsia"/>
                <w:sz w:val="20"/>
                <w:szCs w:val="21"/>
              </w:rPr>
              <w:t>实习工厂接收新员工</w:t>
            </w:r>
          </w:p>
        </w:tc>
        <w:tc>
          <w:tcPr>
            <w:tcW w:w="29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4D0" w:rsidRPr="00126570" w:rsidRDefault="00CC04D0" w:rsidP="00126570">
            <w:pPr>
              <w:jc w:val="center"/>
              <w:rPr>
                <w:rFonts w:ascii="宋体" w:hAnsi="宋体"/>
                <w:sz w:val="20"/>
                <w:szCs w:val="21"/>
              </w:rPr>
            </w:pPr>
            <w:r w:rsidRPr="00126570">
              <w:rPr>
                <w:rFonts w:ascii="宋体" w:hAnsi="宋体" w:hint="eastAsia"/>
                <w:sz w:val="20"/>
                <w:szCs w:val="21"/>
              </w:rPr>
              <w:t>新员工进驻工厂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4D0" w:rsidRPr="00126570" w:rsidRDefault="00CC04D0" w:rsidP="00126570">
            <w:pPr>
              <w:jc w:val="center"/>
              <w:rPr>
                <w:rFonts w:ascii="宋体" w:hAnsi="宋体"/>
                <w:sz w:val="20"/>
                <w:szCs w:val="21"/>
              </w:rPr>
            </w:pPr>
            <w:r w:rsidRPr="00126570">
              <w:rPr>
                <w:rFonts w:ascii="宋体" w:hAnsi="宋体" w:hint="eastAsia"/>
                <w:sz w:val="20"/>
                <w:szCs w:val="21"/>
              </w:rPr>
              <w:t>4月</w:t>
            </w:r>
            <w:r w:rsidR="00C61B81" w:rsidRPr="00126570">
              <w:rPr>
                <w:rFonts w:ascii="宋体" w:hAnsi="宋体" w:hint="eastAsia"/>
                <w:sz w:val="20"/>
                <w:szCs w:val="21"/>
              </w:rPr>
              <w:t>13</w:t>
            </w:r>
            <w:r w:rsidRPr="00126570">
              <w:rPr>
                <w:rFonts w:ascii="宋体" w:hAnsi="宋体" w:hint="eastAsia"/>
                <w:sz w:val="20"/>
                <w:szCs w:val="21"/>
              </w:rPr>
              <w:t>日</w:t>
            </w:r>
          </w:p>
        </w:tc>
      </w:tr>
      <w:tr w:rsidR="00CC04D0" w:rsidRPr="00126570" w:rsidTr="007D4638">
        <w:trPr>
          <w:trHeight w:val="288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AF1DD"/>
            <w:noWrap/>
            <w:vAlign w:val="center"/>
            <w:hideMark/>
          </w:tcPr>
          <w:p w:rsidR="00CC04D0" w:rsidRPr="00126570" w:rsidRDefault="00CC04D0" w:rsidP="00126570">
            <w:pPr>
              <w:jc w:val="center"/>
              <w:rPr>
                <w:rFonts w:ascii="宋体" w:hAnsi="宋体"/>
                <w:b/>
                <w:bCs/>
                <w:sz w:val="20"/>
                <w:szCs w:val="21"/>
              </w:rPr>
            </w:pPr>
            <w:r w:rsidRPr="00126570">
              <w:rPr>
                <w:rFonts w:ascii="宋体" w:hAnsi="宋体" w:hint="eastAsia"/>
                <w:b/>
                <w:bCs/>
                <w:sz w:val="20"/>
                <w:szCs w:val="21"/>
              </w:rPr>
              <w:t>进入工厂后</w:t>
            </w:r>
          </w:p>
        </w:tc>
      </w:tr>
      <w:tr w:rsidR="00CC04D0" w:rsidRPr="00126570" w:rsidTr="007D4638">
        <w:trPr>
          <w:trHeight w:val="476"/>
          <w:jc w:val="center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4D0" w:rsidRPr="00126570" w:rsidRDefault="00CC04D0" w:rsidP="00126570">
            <w:pPr>
              <w:jc w:val="center"/>
              <w:rPr>
                <w:rFonts w:ascii="宋体" w:hAnsi="宋体"/>
                <w:sz w:val="20"/>
                <w:szCs w:val="21"/>
              </w:rPr>
            </w:pPr>
            <w:r w:rsidRPr="00126570">
              <w:rPr>
                <w:rFonts w:ascii="宋体" w:hAnsi="宋体" w:hint="eastAsia"/>
                <w:sz w:val="20"/>
                <w:szCs w:val="21"/>
              </w:rPr>
              <w:t>4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4D0" w:rsidRPr="00126570" w:rsidRDefault="00CC04D0" w:rsidP="00126570">
            <w:pPr>
              <w:jc w:val="center"/>
              <w:rPr>
                <w:rFonts w:ascii="宋体" w:hAnsi="宋体"/>
                <w:sz w:val="20"/>
                <w:szCs w:val="21"/>
              </w:rPr>
            </w:pPr>
            <w:r w:rsidRPr="00126570">
              <w:rPr>
                <w:rFonts w:ascii="宋体" w:hAnsi="宋体" w:hint="eastAsia"/>
                <w:sz w:val="20"/>
                <w:szCs w:val="21"/>
              </w:rPr>
              <w:t>精益制造</w:t>
            </w:r>
          </w:p>
          <w:p w:rsidR="00CC04D0" w:rsidRPr="00126570" w:rsidRDefault="00CC04D0" w:rsidP="00126570">
            <w:pPr>
              <w:jc w:val="center"/>
              <w:rPr>
                <w:rFonts w:ascii="宋体" w:hAnsi="宋体"/>
                <w:sz w:val="20"/>
                <w:szCs w:val="21"/>
              </w:rPr>
            </w:pPr>
            <w:r w:rsidRPr="00126570">
              <w:rPr>
                <w:rFonts w:ascii="宋体" w:hAnsi="宋体" w:hint="eastAsia"/>
                <w:sz w:val="20"/>
                <w:szCs w:val="21"/>
              </w:rPr>
              <w:t>一线生产实习</w:t>
            </w:r>
          </w:p>
        </w:tc>
        <w:tc>
          <w:tcPr>
            <w:tcW w:w="29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4D0" w:rsidRPr="00126570" w:rsidRDefault="00CC04D0" w:rsidP="00126570">
            <w:pPr>
              <w:jc w:val="center"/>
              <w:rPr>
                <w:rFonts w:ascii="宋体" w:hAnsi="宋体"/>
                <w:sz w:val="20"/>
                <w:szCs w:val="21"/>
              </w:rPr>
            </w:pPr>
            <w:r w:rsidRPr="00126570">
              <w:rPr>
                <w:rFonts w:ascii="宋体" w:hAnsi="宋体" w:hint="eastAsia"/>
                <w:sz w:val="20"/>
                <w:szCs w:val="21"/>
              </w:rPr>
              <w:t>生产安全知识教育、车间产品与质量管理、操作技能培训、生产线观摩、固定工位顶岗作业，了解车间精益制造流程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4D0" w:rsidRPr="00126570" w:rsidRDefault="00CC04D0" w:rsidP="00126570">
            <w:pPr>
              <w:jc w:val="center"/>
              <w:rPr>
                <w:rFonts w:ascii="宋体" w:hAnsi="宋体"/>
                <w:sz w:val="20"/>
                <w:szCs w:val="21"/>
              </w:rPr>
            </w:pPr>
            <w:r w:rsidRPr="00126570">
              <w:rPr>
                <w:rFonts w:ascii="宋体" w:hAnsi="宋体" w:hint="eastAsia"/>
                <w:sz w:val="20"/>
                <w:szCs w:val="21"/>
              </w:rPr>
              <w:t>4月</w:t>
            </w:r>
            <w:r w:rsidR="00C61B81" w:rsidRPr="00126570">
              <w:rPr>
                <w:rFonts w:ascii="宋体" w:hAnsi="宋体" w:hint="eastAsia"/>
                <w:sz w:val="20"/>
                <w:szCs w:val="21"/>
              </w:rPr>
              <w:t>13</w:t>
            </w:r>
            <w:r w:rsidRPr="00126570">
              <w:rPr>
                <w:rFonts w:ascii="宋体" w:hAnsi="宋体" w:hint="eastAsia"/>
                <w:sz w:val="20"/>
                <w:szCs w:val="21"/>
              </w:rPr>
              <w:t>日</w:t>
            </w:r>
            <w:r w:rsidR="00126570" w:rsidRPr="00126570">
              <w:rPr>
                <w:rFonts w:ascii="宋体" w:hAnsi="宋体" w:hint="eastAsia"/>
                <w:sz w:val="20"/>
                <w:szCs w:val="21"/>
              </w:rPr>
              <w:t>-8</w:t>
            </w:r>
            <w:r w:rsidRPr="00126570">
              <w:rPr>
                <w:rFonts w:ascii="宋体" w:hAnsi="宋体" w:hint="eastAsia"/>
                <w:sz w:val="20"/>
                <w:szCs w:val="21"/>
              </w:rPr>
              <w:t>月</w:t>
            </w:r>
            <w:r w:rsidR="00126570" w:rsidRPr="00126570">
              <w:rPr>
                <w:rFonts w:ascii="宋体" w:hAnsi="宋体" w:hint="eastAsia"/>
                <w:sz w:val="20"/>
                <w:szCs w:val="21"/>
              </w:rPr>
              <w:t>13</w:t>
            </w:r>
            <w:r w:rsidRPr="00126570">
              <w:rPr>
                <w:rFonts w:ascii="宋体" w:hAnsi="宋体" w:hint="eastAsia"/>
                <w:sz w:val="20"/>
                <w:szCs w:val="21"/>
              </w:rPr>
              <w:t>日</w:t>
            </w:r>
          </w:p>
        </w:tc>
      </w:tr>
    </w:tbl>
    <w:p w:rsidR="008320BC" w:rsidRPr="00C1622E" w:rsidRDefault="008320BC" w:rsidP="00F158D4">
      <w:pPr>
        <w:adjustRightInd w:val="0"/>
        <w:snapToGrid w:val="0"/>
        <w:spacing w:line="360" w:lineRule="auto"/>
        <w:rPr>
          <w:rFonts w:ascii="宋体" w:hAnsi="宋体"/>
          <w:sz w:val="21"/>
          <w:szCs w:val="21"/>
        </w:rPr>
        <w:sectPr w:rsidR="008320BC" w:rsidRPr="00C1622E" w:rsidSect="00BA4680">
          <w:pgSz w:w="16838" w:h="11906" w:orient="landscape" w:code="9"/>
          <w:pgMar w:top="902" w:right="1134" w:bottom="1134" w:left="1134" w:header="709" w:footer="709" w:gutter="0"/>
          <w:cols w:space="708"/>
          <w:docGrid w:linePitch="360"/>
        </w:sectPr>
      </w:pPr>
    </w:p>
    <w:bookmarkEnd w:id="0"/>
    <w:bookmarkEnd w:id="1"/>
    <w:bookmarkEnd w:id="2"/>
    <w:bookmarkEnd w:id="3"/>
    <w:p w:rsidR="003545D5" w:rsidRDefault="00325DE5" w:rsidP="00325DE5">
      <w:pPr>
        <w:spacing w:line="360" w:lineRule="auto"/>
        <w:ind w:leftChars="-225" w:left="-540"/>
        <w:rPr>
          <w:rFonts w:ascii="宋体" w:hAnsi="宋体"/>
          <w:sz w:val="21"/>
          <w:szCs w:val="21"/>
        </w:rPr>
      </w:pPr>
      <w:r w:rsidRPr="00325DE5">
        <w:rPr>
          <w:rFonts w:ascii="宋体" w:hAnsi="宋体" w:hint="eastAsia"/>
          <w:sz w:val="21"/>
          <w:szCs w:val="21"/>
        </w:rPr>
        <w:lastRenderedPageBreak/>
        <w:t>附件4：</w:t>
      </w:r>
    </w:p>
    <w:p w:rsidR="003C7E59" w:rsidRPr="00325DE5" w:rsidRDefault="003C7E59" w:rsidP="00325DE5">
      <w:pPr>
        <w:spacing w:line="360" w:lineRule="auto"/>
        <w:ind w:leftChars="-225" w:left="-540"/>
        <w:rPr>
          <w:rFonts w:ascii="宋体" w:hAnsi="宋体"/>
          <w:color w:val="FF9900"/>
          <w:sz w:val="21"/>
          <w:szCs w:val="21"/>
        </w:rPr>
        <w:sectPr w:rsidR="003C7E59" w:rsidRPr="00325DE5" w:rsidSect="00BA4680">
          <w:pgSz w:w="16838" w:h="11906" w:orient="landscape" w:code="9"/>
          <w:pgMar w:top="902" w:right="1134" w:bottom="1134" w:left="1134" w:header="709" w:footer="709" w:gutter="0"/>
          <w:cols w:space="708"/>
          <w:docGrid w:linePitch="360"/>
        </w:sectPr>
      </w:pPr>
      <w:bookmarkStart w:id="4" w:name="_GoBack"/>
      <w:r>
        <w:rPr>
          <w:rFonts w:ascii="宋体" w:hAnsi="宋体" w:hint="eastAsia"/>
          <w:noProof/>
          <w:sz w:val="21"/>
          <w:szCs w:val="21"/>
        </w:rPr>
        <w:drawing>
          <wp:inline distT="0" distB="0" distL="0" distR="0" wp14:anchorId="7BE3081E" wp14:editId="4FBB592A">
            <wp:extent cx="8820150" cy="5600700"/>
            <wp:effectExtent l="19050" t="0" r="0" b="0"/>
            <wp:docPr id="1" name="图片 1" descr="示意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示意图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0" cy="560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4"/>
    </w:p>
    <w:p w:rsidR="007511CE" w:rsidRPr="00B2246E" w:rsidRDefault="007511CE" w:rsidP="00B2246E">
      <w:pPr>
        <w:rPr>
          <w:rFonts w:ascii="宋体" w:hAnsi="宋体"/>
          <w:b/>
          <w:sz w:val="32"/>
          <w:szCs w:val="32"/>
        </w:rPr>
      </w:pPr>
    </w:p>
    <w:sectPr w:rsidR="007511CE" w:rsidRPr="00B2246E" w:rsidSect="00BA4680">
      <w:pgSz w:w="11906" w:h="16838" w:code="9"/>
      <w:pgMar w:top="1134" w:right="1134" w:bottom="1134" w:left="90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3246" w:rsidRDefault="008D3246" w:rsidP="00166A90">
      <w:r>
        <w:separator/>
      </w:r>
    </w:p>
  </w:endnote>
  <w:endnote w:type="continuationSeparator" w:id="0">
    <w:p w:rsidR="008D3246" w:rsidRDefault="008D3246" w:rsidP="00166A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华文细黑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3246" w:rsidRDefault="008D3246" w:rsidP="00166A90">
      <w:r>
        <w:separator/>
      </w:r>
    </w:p>
  </w:footnote>
  <w:footnote w:type="continuationSeparator" w:id="0">
    <w:p w:rsidR="008D3246" w:rsidRDefault="008D3246" w:rsidP="00166A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D5400"/>
    <w:multiLevelType w:val="hybridMultilevel"/>
    <w:tmpl w:val="8316863E"/>
    <w:lvl w:ilvl="0" w:tplc="D2769E88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0B1720B0"/>
    <w:multiLevelType w:val="hybridMultilevel"/>
    <w:tmpl w:val="2B86378C"/>
    <w:lvl w:ilvl="0" w:tplc="007AC00C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0B4757C2"/>
    <w:multiLevelType w:val="hybridMultilevel"/>
    <w:tmpl w:val="E8EA1602"/>
    <w:lvl w:ilvl="0" w:tplc="806E7A56">
      <w:start w:val="1"/>
      <w:numFmt w:val="bullet"/>
      <w:lvlText w:val=""/>
      <w:lvlJc w:val="left"/>
      <w:pPr>
        <w:tabs>
          <w:tab w:val="num" w:pos="-454"/>
        </w:tabs>
        <w:ind w:left="-57" w:firstLine="57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1D69747C"/>
    <w:multiLevelType w:val="hybridMultilevel"/>
    <w:tmpl w:val="901CFA2E"/>
    <w:lvl w:ilvl="0" w:tplc="4B56844A">
      <w:start w:val="1"/>
      <w:numFmt w:val="japaneseCounting"/>
      <w:lvlText w:val="%1、"/>
      <w:lvlJc w:val="left"/>
      <w:pPr>
        <w:tabs>
          <w:tab w:val="num" w:pos="840"/>
        </w:tabs>
        <w:ind w:left="84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4">
    <w:nsid w:val="1EF55CB8"/>
    <w:multiLevelType w:val="hybridMultilevel"/>
    <w:tmpl w:val="A46660D6"/>
    <w:lvl w:ilvl="0" w:tplc="0409000F">
      <w:start w:val="1"/>
      <w:numFmt w:val="decimal"/>
      <w:lvlText w:val="%1."/>
      <w:lvlJc w:val="left"/>
      <w:pPr>
        <w:ind w:left="841" w:hanging="420"/>
      </w:pPr>
    </w:lvl>
    <w:lvl w:ilvl="1" w:tplc="04090019" w:tentative="1">
      <w:start w:val="1"/>
      <w:numFmt w:val="lowerLetter"/>
      <w:lvlText w:val="%2)"/>
      <w:lvlJc w:val="left"/>
      <w:pPr>
        <w:ind w:left="1261" w:hanging="420"/>
      </w:pPr>
    </w:lvl>
    <w:lvl w:ilvl="2" w:tplc="0409001B" w:tentative="1">
      <w:start w:val="1"/>
      <w:numFmt w:val="lowerRoman"/>
      <w:lvlText w:val="%3."/>
      <w:lvlJc w:val="right"/>
      <w:pPr>
        <w:ind w:left="1681" w:hanging="420"/>
      </w:pPr>
    </w:lvl>
    <w:lvl w:ilvl="3" w:tplc="0409000F" w:tentative="1">
      <w:start w:val="1"/>
      <w:numFmt w:val="decimal"/>
      <w:lvlText w:val="%4."/>
      <w:lvlJc w:val="left"/>
      <w:pPr>
        <w:ind w:left="2101" w:hanging="420"/>
      </w:pPr>
    </w:lvl>
    <w:lvl w:ilvl="4" w:tplc="04090019" w:tentative="1">
      <w:start w:val="1"/>
      <w:numFmt w:val="lowerLetter"/>
      <w:lvlText w:val="%5)"/>
      <w:lvlJc w:val="left"/>
      <w:pPr>
        <w:ind w:left="2521" w:hanging="420"/>
      </w:pPr>
    </w:lvl>
    <w:lvl w:ilvl="5" w:tplc="0409001B" w:tentative="1">
      <w:start w:val="1"/>
      <w:numFmt w:val="lowerRoman"/>
      <w:lvlText w:val="%6."/>
      <w:lvlJc w:val="right"/>
      <w:pPr>
        <w:ind w:left="2941" w:hanging="420"/>
      </w:pPr>
    </w:lvl>
    <w:lvl w:ilvl="6" w:tplc="0409000F" w:tentative="1">
      <w:start w:val="1"/>
      <w:numFmt w:val="decimal"/>
      <w:lvlText w:val="%7."/>
      <w:lvlJc w:val="left"/>
      <w:pPr>
        <w:ind w:left="3361" w:hanging="420"/>
      </w:pPr>
    </w:lvl>
    <w:lvl w:ilvl="7" w:tplc="04090019" w:tentative="1">
      <w:start w:val="1"/>
      <w:numFmt w:val="lowerLetter"/>
      <w:lvlText w:val="%8)"/>
      <w:lvlJc w:val="left"/>
      <w:pPr>
        <w:ind w:left="3781" w:hanging="420"/>
      </w:pPr>
    </w:lvl>
    <w:lvl w:ilvl="8" w:tplc="0409001B" w:tentative="1">
      <w:start w:val="1"/>
      <w:numFmt w:val="lowerRoman"/>
      <w:lvlText w:val="%9."/>
      <w:lvlJc w:val="right"/>
      <w:pPr>
        <w:ind w:left="4201" w:hanging="420"/>
      </w:pPr>
    </w:lvl>
  </w:abstractNum>
  <w:abstractNum w:abstractNumId="5">
    <w:nsid w:val="220B30D3"/>
    <w:multiLevelType w:val="hybridMultilevel"/>
    <w:tmpl w:val="B30ECC1C"/>
    <w:lvl w:ilvl="0" w:tplc="0890E9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宋体" w:hAnsi="宋体" w:hint="default"/>
      </w:rPr>
    </w:lvl>
    <w:lvl w:ilvl="1" w:tplc="24A2D43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宋体" w:hAnsi="宋体" w:hint="default"/>
      </w:rPr>
    </w:lvl>
    <w:lvl w:ilvl="2" w:tplc="C55031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宋体" w:hAnsi="宋体" w:hint="default"/>
      </w:rPr>
    </w:lvl>
    <w:lvl w:ilvl="3" w:tplc="6B9E1D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宋体" w:hAnsi="宋体" w:hint="default"/>
      </w:rPr>
    </w:lvl>
    <w:lvl w:ilvl="4" w:tplc="ACB634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宋体" w:hAnsi="宋体" w:hint="default"/>
      </w:rPr>
    </w:lvl>
    <w:lvl w:ilvl="5" w:tplc="C2DE6A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宋体" w:hAnsi="宋体" w:hint="default"/>
      </w:rPr>
    </w:lvl>
    <w:lvl w:ilvl="6" w:tplc="66A2AB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宋体" w:hAnsi="宋体" w:hint="default"/>
      </w:rPr>
    </w:lvl>
    <w:lvl w:ilvl="7" w:tplc="80B420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宋体" w:hAnsi="宋体" w:hint="default"/>
      </w:rPr>
    </w:lvl>
    <w:lvl w:ilvl="8" w:tplc="B16ABD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宋体" w:hAnsi="宋体" w:hint="default"/>
      </w:rPr>
    </w:lvl>
  </w:abstractNum>
  <w:abstractNum w:abstractNumId="6">
    <w:nsid w:val="2F865950"/>
    <w:multiLevelType w:val="hybridMultilevel"/>
    <w:tmpl w:val="54221B6A"/>
    <w:lvl w:ilvl="0" w:tplc="D2769E88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7">
    <w:nsid w:val="34BA0B2B"/>
    <w:multiLevelType w:val="hybridMultilevel"/>
    <w:tmpl w:val="21F2A6D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36B4455D"/>
    <w:multiLevelType w:val="hybridMultilevel"/>
    <w:tmpl w:val="831674C4"/>
    <w:lvl w:ilvl="0" w:tplc="806E7A56">
      <w:start w:val="1"/>
      <w:numFmt w:val="bullet"/>
      <w:lvlText w:val=""/>
      <w:lvlJc w:val="left"/>
      <w:pPr>
        <w:tabs>
          <w:tab w:val="num" w:pos="-454"/>
        </w:tabs>
        <w:ind w:left="-57" w:firstLine="57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9">
    <w:nsid w:val="39C152B9"/>
    <w:multiLevelType w:val="hybridMultilevel"/>
    <w:tmpl w:val="76F8ADDE"/>
    <w:lvl w:ilvl="0" w:tplc="420422A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3DC0342B"/>
    <w:multiLevelType w:val="hybridMultilevel"/>
    <w:tmpl w:val="69902A0A"/>
    <w:lvl w:ilvl="0" w:tplc="D2769E88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">
    <w:nsid w:val="3ECC63B8"/>
    <w:multiLevelType w:val="hybridMultilevel"/>
    <w:tmpl w:val="3D2C3B9A"/>
    <w:lvl w:ilvl="0" w:tplc="81BA19E2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2">
    <w:nsid w:val="407E6602"/>
    <w:multiLevelType w:val="hybridMultilevel"/>
    <w:tmpl w:val="737CD624"/>
    <w:lvl w:ilvl="0" w:tplc="D520E8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宋体" w:hAnsi="宋体" w:hint="default"/>
      </w:rPr>
    </w:lvl>
    <w:lvl w:ilvl="1" w:tplc="F6DA96E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宋体" w:hAnsi="宋体" w:hint="default"/>
      </w:rPr>
    </w:lvl>
    <w:lvl w:ilvl="2" w:tplc="C0F89F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宋体" w:hAnsi="宋体" w:hint="default"/>
      </w:rPr>
    </w:lvl>
    <w:lvl w:ilvl="3" w:tplc="C2F0FE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宋体" w:hAnsi="宋体" w:hint="default"/>
      </w:rPr>
    </w:lvl>
    <w:lvl w:ilvl="4" w:tplc="08AC1C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宋体" w:hAnsi="宋体" w:hint="default"/>
      </w:rPr>
    </w:lvl>
    <w:lvl w:ilvl="5" w:tplc="497EC1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宋体" w:hAnsi="宋体" w:hint="default"/>
      </w:rPr>
    </w:lvl>
    <w:lvl w:ilvl="6" w:tplc="680AB2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宋体" w:hAnsi="宋体" w:hint="default"/>
      </w:rPr>
    </w:lvl>
    <w:lvl w:ilvl="7" w:tplc="6A7EE3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宋体" w:hAnsi="宋体" w:hint="default"/>
      </w:rPr>
    </w:lvl>
    <w:lvl w:ilvl="8" w:tplc="CFA440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宋体" w:hAnsi="宋体" w:hint="default"/>
      </w:rPr>
    </w:lvl>
  </w:abstractNum>
  <w:abstractNum w:abstractNumId="13">
    <w:nsid w:val="40CB7990"/>
    <w:multiLevelType w:val="hybridMultilevel"/>
    <w:tmpl w:val="BB3C9FB2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4">
    <w:nsid w:val="420C19F6"/>
    <w:multiLevelType w:val="hybridMultilevel"/>
    <w:tmpl w:val="3EF46E96"/>
    <w:lvl w:ilvl="0" w:tplc="D2B624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宋体" w:hAnsi="宋体" w:hint="default"/>
      </w:rPr>
    </w:lvl>
    <w:lvl w:ilvl="1" w:tplc="6B5079D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宋体" w:hAnsi="宋体" w:hint="default"/>
      </w:rPr>
    </w:lvl>
    <w:lvl w:ilvl="2" w:tplc="67ACB8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宋体" w:hAnsi="宋体" w:hint="default"/>
      </w:rPr>
    </w:lvl>
    <w:lvl w:ilvl="3" w:tplc="24A67C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宋体" w:hAnsi="宋体" w:hint="default"/>
      </w:rPr>
    </w:lvl>
    <w:lvl w:ilvl="4" w:tplc="D78E11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宋体" w:hAnsi="宋体" w:hint="default"/>
      </w:rPr>
    </w:lvl>
    <w:lvl w:ilvl="5" w:tplc="0E2C09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宋体" w:hAnsi="宋体" w:hint="default"/>
      </w:rPr>
    </w:lvl>
    <w:lvl w:ilvl="6" w:tplc="4F62C3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宋体" w:hAnsi="宋体" w:hint="default"/>
      </w:rPr>
    </w:lvl>
    <w:lvl w:ilvl="7" w:tplc="13CA92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宋体" w:hAnsi="宋体" w:hint="default"/>
      </w:rPr>
    </w:lvl>
    <w:lvl w:ilvl="8" w:tplc="E18E89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宋体" w:hAnsi="宋体" w:hint="default"/>
      </w:rPr>
    </w:lvl>
  </w:abstractNum>
  <w:abstractNum w:abstractNumId="15">
    <w:nsid w:val="4A0977CD"/>
    <w:multiLevelType w:val="hybridMultilevel"/>
    <w:tmpl w:val="87C2935C"/>
    <w:lvl w:ilvl="0" w:tplc="D2769E88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6">
    <w:nsid w:val="51D4693C"/>
    <w:multiLevelType w:val="hybridMultilevel"/>
    <w:tmpl w:val="BE5A0C1E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>
    <w:nsid w:val="54EE71F2"/>
    <w:multiLevelType w:val="hybridMultilevel"/>
    <w:tmpl w:val="226AB41E"/>
    <w:lvl w:ilvl="0" w:tplc="D2769E88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8">
    <w:nsid w:val="55AF60F5"/>
    <w:multiLevelType w:val="hybridMultilevel"/>
    <w:tmpl w:val="B588A0A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>
    <w:nsid w:val="5FBB483C"/>
    <w:multiLevelType w:val="hybridMultilevel"/>
    <w:tmpl w:val="EEAE196C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>
    <w:nsid w:val="6310367D"/>
    <w:multiLevelType w:val="hybridMultilevel"/>
    <w:tmpl w:val="3EF8282E"/>
    <w:lvl w:ilvl="0" w:tplc="CA6634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宋体" w:hAnsi="宋体" w:hint="default"/>
      </w:rPr>
    </w:lvl>
    <w:lvl w:ilvl="1" w:tplc="94562A2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宋体" w:hAnsi="宋体" w:hint="default"/>
      </w:rPr>
    </w:lvl>
    <w:lvl w:ilvl="2" w:tplc="F8DA5E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宋体" w:hAnsi="宋体" w:hint="default"/>
      </w:rPr>
    </w:lvl>
    <w:lvl w:ilvl="3" w:tplc="7D3029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宋体" w:hAnsi="宋体" w:hint="default"/>
      </w:rPr>
    </w:lvl>
    <w:lvl w:ilvl="4" w:tplc="A49224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宋体" w:hAnsi="宋体" w:hint="default"/>
      </w:rPr>
    </w:lvl>
    <w:lvl w:ilvl="5" w:tplc="B3DEC8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宋体" w:hAnsi="宋体" w:hint="default"/>
      </w:rPr>
    </w:lvl>
    <w:lvl w:ilvl="6" w:tplc="7D2EAA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宋体" w:hAnsi="宋体" w:hint="default"/>
      </w:rPr>
    </w:lvl>
    <w:lvl w:ilvl="7" w:tplc="FACC02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宋体" w:hAnsi="宋体" w:hint="default"/>
      </w:rPr>
    </w:lvl>
    <w:lvl w:ilvl="8" w:tplc="FC70E1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宋体" w:hAnsi="宋体" w:hint="default"/>
      </w:rPr>
    </w:lvl>
  </w:abstractNum>
  <w:abstractNum w:abstractNumId="21">
    <w:nsid w:val="73FE21CD"/>
    <w:multiLevelType w:val="hybridMultilevel"/>
    <w:tmpl w:val="E24065DE"/>
    <w:lvl w:ilvl="0" w:tplc="806E7A56">
      <w:start w:val="1"/>
      <w:numFmt w:val="bullet"/>
      <w:lvlText w:val=""/>
      <w:lvlJc w:val="left"/>
      <w:pPr>
        <w:tabs>
          <w:tab w:val="num" w:pos="0"/>
        </w:tabs>
        <w:ind w:left="397" w:firstLine="57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2">
    <w:nsid w:val="77A007C7"/>
    <w:multiLevelType w:val="hybridMultilevel"/>
    <w:tmpl w:val="FA4CC824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0"/>
  </w:num>
  <w:num w:numId="4">
    <w:abstractNumId w:val="2"/>
  </w:num>
  <w:num w:numId="5">
    <w:abstractNumId w:val="17"/>
  </w:num>
  <w:num w:numId="6">
    <w:abstractNumId w:val="8"/>
  </w:num>
  <w:num w:numId="7">
    <w:abstractNumId w:val="0"/>
  </w:num>
  <w:num w:numId="8">
    <w:abstractNumId w:val="11"/>
  </w:num>
  <w:num w:numId="9">
    <w:abstractNumId w:val="1"/>
  </w:num>
  <w:num w:numId="10">
    <w:abstractNumId w:val="21"/>
  </w:num>
  <w:num w:numId="11">
    <w:abstractNumId w:val="15"/>
  </w:num>
  <w:num w:numId="12">
    <w:abstractNumId w:val="13"/>
  </w:num>
  <w:num w:numId="13">
    <w:abstractNumId w:val="22"/>
  </w:num>
  <w:num w:numId="14">
    <w:abstractNumId w:val="16"/>
  </w:num>
  <w:num w:numId="15">
    <w:abstractNumId w:val="7"/>
  </w:num>
  <w:num w:numId="16">
    <w:abstractNumId w:val="18"/>
  </w:num>
  <w:num w:numId="17">
    <w:abstractNumId w:val="19"/>
  </w:num>
  <w:num w:numId="18">
    <w:abstractNumId w:val="4"/>
  </w:num>
  <w:num w:numId="19">
    <w:abstractNumId w:val="9"/>
  </w:num>
  <w:num w:numId="20">
    <w:abstractNumId w:val="20"/>
  </w:num>
  <w:num w:numId="21">
    <w:abstractNumId w:val="14"/>
  </w:num>
  <w:num w:numId="22">
    <w:abstractNumId w:val="5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965"/>
    <w:rsid w:val="00003757"/>
    <w:rsid w:val="000043AA"/>
    <w:rsid w:val="0001169F"/>
    <w:rsid w:val="00012ADB"/>
    <w:rsid w:val="00013DBE"/>
    <w:rsid w:val="00022584"/>
    <w:rsid w:val="00024796"/>
    <w:rsid w:val="00024880"/>
    <w:rsid w:val="00031DAA"/>
    <w:rsid w:val="00031DB5"/>
    <w:rsid w:val="00033D7B"/>
    <w:rsid w:val="0003568C"/>
    <w:rsid w:val="00036097"/>
    <w:rsid w:val="00041791"/>
    <w:rsid w:val="00045860"/>
    <w:rsid w:val="00050094"/>
    <w:rsid w:val="00056E68"/>
    <w:rsid w:val="00060983"/>
    <w:rsid w:val="000645B8"/>
    <w:rsid w:val="00064E06"/>
    <w:rsid w:val="00067501"/>
    <w:rsid w:val="00070520"/>
    <w:rsid w:val="00073E6C"/>
    <w:rsid w:val="00081AA5"/>
    <w:rsid w:val="00083D87"/>
    <w:rsid w:val="00087800"/>
    <w:rsid w:val="00091C0A"/>
    <w:rsid w:val="000941D8"/>
    <w:rsid w:val="000943A7"/>
    <w:rsid w:val="000A2041"/>
    <w:rsid w:val="000A35BE"/>
    <w:rsid w:val="000A51D4"/>
    <w:rsid w:val="000A7732"/>
    <w:rsid w:val="000B119E"/>
    <w:rsid w:val="000B2658"/>
    <w:rsid w:val="000B487C"/>
    <w:rsid w:val="000B772E"/>
    <w:rsid w:val="000C6E6F"/>
    <w:rsid w:val="000D3E59"/>
    <w:rsid w:val="000D563D"/>
    <w:rsid w:val="000E1993"/>
    <w:rsid w:val="000E678D"/>
    <w:rsid w:val="000F35C1"/>
    <w:rsid w:val="00102E0A"/>
    <w:rsid w:val="001033A7"/>
    <w:rsid w:val="00104D32"/>
    <w:rsid w:val="00111F21"/>
    <w:rsid w:val="00113354"/>
    <w:rsid w:val="0011381E"/>
    <w:rsid w:val="0011454E"/>
    <w:rsid w:val="00117AB1"/>
    <w:rsid w:val="001237E5"/>
    <w:rsid w:val="0012495A"/>
    <w:rsid w:val="00126570"/>
    <w:rsid w:val="00126A35"/>
    <w:rsid w:val="00127A81"/>
    <w:rsid w:val="00131447"/>
    <w:rsid w:val="001332B2"/>
    <w:rsid w:val="00140FFE"/>
    <w:rsid w:val="00147FDD"/>
    <w:rsid w:val="0015443D"/>
    <w:rsid w:val="00157092"/>
    <w:rsid w:val="0015744E"/>
    <w:rsid w:val="00157C03"/>
    <w:rsid w:val="00162D66"/>
    <w:rsid w:val="00164F0B"/>
    <w:rsid w:val="00166A90"/>
    <w:rsid w:val="00170EA6"/>
    <w:rsid w:val="0017112E"/>
    <w:rsid w:val="00171391"/>
    <w:rsid w:val="0017209C"/>
    <w:rsid w:val="0017320D"/>
    <w:rsid w:val="00175B24"/>
    <w:rsid w:val="00180A82"/>
    <w:rsid w:val="0018492B"/>
    <w:rsid w:val="0019142B"/>
    <w:rsid w:val="001932D6"/>
    <w:rsid w:val="00195A58"/>
    <w:rsid w:val="00197337"/>
    <w:rsid w:val="001A277F"/>
    <w:rsid w:val="001A2DF7"/>
    <w:rsid w:val="001A7780"/>
    <w:rsid w:val="001B041D"/>
    <w:rsid w:val="001B206E"/>
    <w:rsid w:val="001B2FA7"/>
    <w:rsid w:val="001B6DA7"/>
    <w:rsid w:val="001B6E26"/>
    <w:rsid w:val="001B7CE3"/>
    <w:rsid w:val="001C2481"/>
    <w:rsid w:val="001C5390"/>
    <w:rsid w:val="001D05C0"/>
    <w:rsid w:val="001D434A"/>
    <w:rsid w:val="001E15D5"/>
    <w:rsid w:val="001E4BC1"/>
    <w:rsid w:val="001E7169"/>
    <w:rsid w:val="001E79D1"/>
    <w:rsid w:val="001F23B8"/>
    <w:rsid w:val="001F4B95"/>
    <w:rsid w:val="001F61AC"/>
    <w:rsid w:val="001F67C6"/>
    <w:rsid w:val="0020035E"/>
    <w:rsid w:val="00201C13"/>
    <w:rsid w:val="002024C3"/>
    <w:rsid w:val="002044AD"/>
    <w:rsid w:val="002119E6"/>
    <w:rsid w:val="002135C7"/>
    <w:rsid w:val="002170B8"/>
    <w:rsid w:val="002226A3"/>
    <w:rsid w:val="00231188"/>
    <w:rsid w:val="00246D1B"/>
    <w:rsid w:val="00255FDD"/>
    <w:rsid w:val="00256323"/>
    <w:rsid w:val="00256719"/>
    <w:rsid w:val="00257993"/>
    <w:rsid w:val="00262E2B"/>
    <w:rsid w:val="002802FD"/>
    <w:rsid w:val="002810CE"/>
    <w:rsid w:val="002818EC"/>
    <w:rsid w:val="00282700"/>
    <w:rsid w:val="0028411F"/>
    <w:rsid w:val="0028630D"/>
    <w:rsid w:val="00287E6C"/>
    <w:rsid w:val="00293257"/>
    <w:rsid w:val="00296C28"/>
    <w:rsid w:val="002A26DC"/>
    <w:rsid w:val="002B6162"/>
    <w:rsid w:val="002B6CAF"/>
    <w:rsid w:val="002C0390"/>
    <w:rsid w:val="002D5F75"/>
    <w:rsid w:val="002D663A"/>
    <w:rsid w:val="002D66C0"/>
    <w:rsid w:val="002D6C14"/>
    <w:rsid w:val="002D70F0"/>
    <w:rsid w:val="002E0B54"/>
    <w:rsid w:val="002E1455"/>
    <w:rsid w:val="002E5756"/>
    <w:rsid w:val="002F373B"/>
    <w:rsid w:val="002F3A62"/>
    <w:rsid w:val="002F6AEB"/>
    <w:rsid w:val="00303E4B"/>
    <w:rsid w:val="003042C2"/>
    <w:rsid w:val="0031169F"/>
    <w:rsid w:val="003124B4"/>
    <w:rsid w:val="00320AB1"/>
    <w:rsid w:val="00325DE5"/>
    <w:rsid w:val="00327FF9"/>
    <w:rsid w:val="00333D87"/>
    <w:rsid w:val="00334390"/>
    <w:rsid w:val="00340758"/>
    <w:rsid w:val="00340CDB"/>
    <w:rsid w:val="0035016D"/>
    <w:rsid w:val="003501AC"/>
    <w:rsid w:val="003545D5"/>
    <w:rsid w:val="00356CF6"/>
    <w:rsid w:val="00360E17"/>
    <w:rsid w:val="00361854"/>
    <w:rsid w:val="00365F4B"/>
    <w:rsid w:val="00377191"/>
    <w:rsid w:val="00381D78"/>
    <w:rsid w:val="0038778E"/>
    <w:rsid w:val="00393D16"/>
    <w:rsid w:val="003962B6"/>
    <w:rsid w:val="003A18FB"/>
    <w:rsid w:val="003B3D30"/>
    <w:rsid w:val="003B737B"/>
    <w:rsid w:val="003C7CDE"/>
    <w:rsid w:val="003C7E59"/>
    <w:rsid w:val="003D1A36"/>
    <w:rsid w:val="003D3B7B"/>
    <w:rsid w:val="003D64CB"/>
    <w:rsid w:val="003E0E16"/>
    <w:rsid w:val="003E155D"/>
    <w:rsid w:val="003E22A2"/>
    <w:rsid w:val="003E3EE4"/>
    <w:rsid w:val="003E4289"/>
    <w:rsid w:val="003E482A"/>
    <w:rsid w:val="003E4A6B"/>
    <w:rsid w:val="003F79BB"/>
    <w:rsid w:val="00402F3C"/>
    <w:rsid w:val="0040726D"/>
    <w:rsid w:val="004147BD"/>
    <w:rsid w:val="0041542A"/>
    <w:rsid w:val="004154BA"/>
    <w:rsid w:val="00424078"/>
    <w:rsid w:val="0042433D"/>
    <w:rsid w:val="00424864"/>
    <w:rsid w:val="00437781"/>
    <w:rsid w:val="00437971"/>
    <w:rsid w:val="00437C30"/>
    <w:rsid w:val="00437E1C"/>
    <w:rsid w:val="0044167B"/>
    <w:rsid w:val="00445F56"/>
    <w:rsid w:val="004463D6"/>
    <w:rsid w:val="0045094F"/>
    <w:rsid w:val="00452CEC"/>
    <w:rsid w:val="0045492B"/>
    <w:rsid w:val="0046037E"/>
    <w:rsid w:val="00462816"/>
    <w:rsid w:val="00462DB5"/>
    <w:rsid w:val="0046663C"/>
    <w:rsid w:val="00476744"/>
    <w:rsid w:val="00481FD8"/>
    <w:rsid w:val="00485B67"/>
    <w:rsid w:val="004866A2"/>
    <w:rsid w:val="00493068"/>
    <w:rsid w:val="00493D80"/>
    <w:rsid w:val="00495516"/>
    <w:rsid w:val="004A00E8"/>
    <w:rsid w:val="004A2402"/>
    <w:rsid w:val="004A3C2C"/>
    <w:rsid w:val="004A5717"/>
    <w:rsid w:val="004A691B"/>
    <w:rsid w:val="004B6BF3"/>
    <w:rsid w:val="004C2D17"/>
    <w:rsid w:val="004C66FE"/>
    <w:rsid w:val="004C75C1"/>
    <w:rsid w:val="004D3379"/>
    <w:rsid w:val="004D5414"/>
    <w:rsid w:val="004E2D0D"/>
    <w:rsid w:val="004E596B"/>
    <w:rsid w:val="004F649A"/>
    <w:rsid w:val="00500FAC"/>
    <w:rsid w:val="00502E08"/>
    <w:rsid w:val="00506C3F"/>
    <w:rsid w:val="00510EDA"/>
    <w:rsid w:val="005116D2"/>
    <w:rsid w:val="00515D58"/>
    <w:rsid w:val="00517958"/>
    <w:rsid w:val="00521E20"/>
    <w:rsid w:val="005225A3"/>
    <w:rsid w:val="005253B1"/>
    <w:rsid w:val="00526DB4"/>
    <w:rsid w:val="005328BE"/>
    <w:rsid w:val="0053312F"/>
    <w:rsid w:val="00553BF0"/>
    <w:rsid w:val="005559B9"/>
    <w:rsid w:val="00555A11"/>
    <w:rsid w:val="005575C2"/>
    <w:rsid w:val="00566A31"/>
    <w:rsid w:val="00576D9B"/>
    <w:rsid w:val="00582770"/>
    <w:rsid w:val="00582828"/>
    <w:rsid w:val="00583916"/>
    <w:rsid w:val="005A5A03"/>
    <w:rsid w:val="005A5EA8"/>
    <w:rsid w:val="005B0B6B"/>
    <w:rsid w:val="005B3030"/>
    <w:rsid w:val="005B31ED"/>
    <w:rsid w:val="005B554F"/>
    <w:rsid w:val="005B636B"/>
    <w:rsid w:val="005B75AD"/>
    <w:rsid w:val="005C1747"/>
    <w:rsid w:val="005C1B47"/>
    <w:rsid w:val="005C438E"/>
    <w:rsid w:val="005C4D43"/>
    <w:rsid w:val="005C5DA6"/>
    <w:rsid w:val="005C5E04"/>
    <w:rsid w:val="005D05B1"/>
    <w:rsid w:val="005D5509"/>
    <w:rsid w:val="005E35FB"/>
    <w:rsid w:val="005E7AEF"/>
    <w:rsid w:val="006015AB"/>
    <w:rsid w:val="006052AE"/>
    <w:rsid w:val="0061085E"/>
    <w:rsid w:val="006125AD"/>
    <w:rsid w:val="006133B4"/>
    <w:rsid w:val="006209BF"/>
    <w:rsid w:val="00621E15"/>
    <w:rsid w:val="00627810"/>
    <w:rsid w:val="00630EAF"/>
    <w:rsid w:val="00631107"/>
    <w:rsid w:val="00635209"/>
    <w:rsid w:val="0063663F"/>
    <w:rsid w:val="00642F27"/>
    <w:rsid w:val="00643A98"/>
    <w:rsid w:val="0064676E"/>
    <w:rsid w:val="00647C03"/>
    <w:rsid w:val="00656F5B"/>
    <w:rsid w:val="006579B1"/>
    <w:rsid w:val="006615DA"/>
    <w:rsid w:val="00665BC5"/>
    <w:rsid w:val="00665F33"/>
    <w:rsid w:val="00666AD3"/>
    <w:rsid w:val="00674ED6"/>
    <w:rsid w:val="00675B0B"/>
    <w:rsid w:val="00677EF2"/>
    <w:rsid w:val="006806E9"/>
    <w:rsid w:val="00683A50"/>
    <w:rsid w:val="006921CC"/>
    <w:rsid w:val="006A0971"/>
    <w:rsid w:val="006A12A3"/>
    <w:rsid w:val="006A3AAC"/>
    <w:rsid w:val="006A5810"/>
    <w:rsid w:val="006B46BD"/>
    <w:rsid w:val="006C344A"/>
    <w:rsid w:val="006D0103"/>
    <w:rsid w:val="006D1891"/>
    <w:rsid w:val="006D3069"/>
    <w:rsid w:val="006D6CFE"/>
    <w:rsid w:val="006D7E56"/>
    <w:rsid w:val="006E1F7A"/>
    <w:rsid w:val="006E2300"/>
    <w:rsid w:val="006E4B41"/>
    <w:rsid w:val="006E5565"/>
    <w:rsid w:val="006E670C"/>
    <w:rsid w:val="007006D6"/>
    <w:rsid w:val="0070310E"/>
    <w:rsid w:val="00707C4A"/>
    <w:rsid w:val="00710684"/>
    <w:rsid w:val="00710A79"/>
    <w:rsid w:val="00711BDE"/>
    <w:rsid w:val="00712354"/>
    <w:rsid w:val="00713094"/>
    <w:rsid w:val="0071731D"/>
    <w:rsid w:val="00720350"/>
    <w:rsid w:val="00722421"/>
    <w:rsid w:val="00725340"/>
    <w:rsid w:val="0072625B"/>
    <w:rsid w:val="0072685A"/>
    <w:rsid w:val="0072761B"/>
    <w:rsid w:val="00727DD7"/>
    <w:rsid w:val="00735605"/>
    <w:rsid w:val="00742217"/>
    <w:rsid w:val="007426A6"/>
    <w:rsid w:val="007426C3"/>
    <w:rsid w:val="0074694E"/>
    <w:rsid w:val="00746AD3"/>
    <w:rsid w:val="007511CE"/>
    <w:rsid w:val="00753524"/>
    <w:rsid w:val="00755B05"/>
    <w:rsid w:val="00756892"/>
    <w:rsid w:val="007623A3"/>
    <w:rsid w:val="00770C5A"/>
    <w:rsid w:val="0077434F"/>
    <w:rsid w:val="00784731"/>
    <w:rsid w:val="00785566"/>
    <w:rsid w:val="00787495"/>
    <w:rsid w:val="00790698"/>
    <w:rsid w:val="00791CDB"/>
    <w:rsid w:val="0079401F"/>
    <w:rsid w:val="00794751"/>
    <w:rsid w:val="00794931"/>
    <w:rsid w:val="0079595B"/>
    <w:rsid w:val="007A2001"/>
    <w:rsid w:val="007A3B29"/>
    <w:rsid w:val="007B138C"/>
    <w:rsid w:val="007B2D09"/>
    <w:rsid w:val="007B3A85"/>
    <w:rsid w:val="007B6B63"/>
    <w:rsid w:val="007B7598"/>
    <w:rsid w:val="007C1326"/>
    <w:rsid w:val="007C1378"/>
    <w:rsid w:val="007C2DA8"/>
    <w:rsid w:val="007D3BC8"/>
    <w:rsid w:val="007D41FC"/>
    <w:rsid w:val="007D4638"/>
    <w:rsid w:val="007D509B"/>
    <w:rsid w:val="007D7858"/>
    <w:rsid w:val="007F26AC"/>
    <w:rsid w:val="007F6906"/>
    <w:rsid w:val="00800FA7"/>
    <w:rsid w:val="00824CCE"/>
    <w:rsid w:val="008252B2"/>
    <w:rsid w:val="00825446"/>
    <w:rsid w:val="00831E87"/>
    <w:rsid w:val="008320BC"/>
    <w:rsid w:val="008338EC"/>
    <w:rsid w:val="00834A01"/>
    <w:rsid w:val="00834A60"/>
    <w:rsid w:val="00843DEA"/>
    <w:rsid w:val="008457DE"/>
    <w:rsid w:val="00850FFB"/>
    <w:rsid w:val="00861E35"/>
    <w:rsid w:val="008639E7"/>
    <w:rsid w:val="00872F2B"/>
    <w:rsid w:val="00874292"/>
    <w:rsid w:val="00883F50"/>
    <w:rsid w:val="0088466C"/>
    <w:rsid w:val="00886600"/>
    <w:rsid w:val="008915CE"/>
    <w:rsid w:val="0089257C"/>
    <w:rsid w:val="00895540"/>
    <w:rsid w:val="008A25B8"/>
    <w:rsid w:val="008B17CA"/>
    <w:rsid w:val="008B25DE"/>
    <w:rsid w:val="008B54AA"/>
    <w:rsid w:val="008B7903"/>
    <w:rsid w:val="008C59DF"/>
    <w:rsid w:val="008C7B07"/>
    <w:rsid w:val="008D0CDF"/>
    <w:rsid w:val="008D0DEF"/>
    <w:rsid w:val="008D3246"/>
    <w:rsid w:val="008D3E1F"/>
    <w:rsid w:val="008D5C9A"/>
    <w:rsid w:val="008D7922"/>
    <w:rsid w:val="008E3292"/>
    <w:rsid w:val="008E4CBE"/>
    <w:rsid w:val="008E50D9"/>
    <w:rsid w:val="008E67CF"/>
    <w:rsid w:val="008E7258"/>
    <w:rsid w:val="008F609A"/>
    <w:rsid w:val="008F7273"/>
    <w:rsid w:val="008F7498"/>
    <w:rsid w:val="008F756E"/>
    <w:rsid w:val="00900192"/>
    <w:rsid w:val="009004B6"/>
    <w:rsid w:val="00903B63"/>
    <w:rsid w:val="0090751D"/>
    <w:rsid w:val="009120DD"/>
    <w:rsid w:val="00920F06"/>
    <w:rsid w:val="0092376D"/>
    <w:rsid w:val="009241BC"/>
    <w:rsid w:val="00927BD6"/>
    <w:rsid w:val="00927F5B"/>
    <w:rsid w:val="00930DE6"/>
    <w:rsid w:val="00944538"/>
    <w:rsid w:val="00944C91"/>
    <w:rsid w:val="00951C13"/>
    <w:rsid w:val="009605AF"/>
    <w:rsid w:val="00962B95"/>
    <w:rsid w:val="00966B22"/>
    <w:rsid w:val="00966CDB"/>
    <w:rsid w:val="00971586"/>
    <w:rsid w:val="00972869"/>
    <w:rsid w:val="00976D53"/>
    <w:rsid w:val="00982DB8"/>
    <w:rsid w:val="00985F71"/>
    <w:rsid w:val="009906F4"/>
    <w:rsid w:val="00991D8C"/>
    <w:rsid w:val="00993A13"/>
    <w:rsid w:val="0099782A"/>
    <w:rsid w:val="009A2654"/>
    <w:rsid w:val="009B018E"/>
    <w:rsid w:val="009B0524"/>
    <w:rsid w:val="009B29AE"/>
    <w:rsid w:val="009B39C7"/>
    <w:rsid w:val="009B4B6D"/>
    <w:rsid w:val="009C01BC"/>
    <w:rsid w:val="009C0AB2"/>
    <w:rsid w:val="009C14C7"/>
    <w:rsid w:val="009C6B22"/>
    <w:rsid w:val="009C768B"/>
    <w:rsid w:val="009D08E4"/>
    <w:rsid w:val="009D0DC8"/>
    <w:rsid w:val="009D1045"/>
    <w:rsid w:val="009D12F1"/>
    <w:rsid w:val="009D1751"/>
    <w:rsid w:val="009D43A2"/>
    <w:rsid w:val="009D4C94"/>
    <w:rsid w:val="009E138C"/>
    <w:rsid w:val="009F237A"/>
    <w:rsid w:val="009F5373"/>
    <w:rsid w:val="009F57F5"/>
    <w:rsid w:val="009F5BCA"/>
    <w:rsid w:val="00A005FE"/>
    <w:rsid w:val="00A05A2B"/>
    <w:rsid w:val="00A10B79"/>
    <w:rsid w:val="00A11143"/>
    <w:rsid w:val="00A13C63"/>
    <w:rsid w:val="00A149CE"/>
    <w:rsid w:val="00A17138"/>
    <w:rsid w:val="00A20A29"/>
    <w:rsid w:val="00A276C0"/>
    <w:rsid w:val="00A2788A"/>
    <w:rsid w:val="00A30F42"/>
    <w:rsid w:val="00A3121B"/>
    <w:rsid w:val="00A31289"/>
    <w:rsid w:val="00A324E6"/>
    <w:rsid w:val="00A33315"/>
    <w:rsid w:val="00A33FC4"/>
    <w:rsid w:val="00A37334"/>
    <w:rsid w:val="00A37ABF"/>
    <w:rsid w:val="00A42F41"/>
    <w:rsid w:val="00A439F6"/>
    <w:rsid w:val="00A47AB4"/>
    <w:rsid w:val="00A53262"/>
    <w:rsid w:val="00A54275"/>
    <w:rsid w:val="00A57FFD"/>
    <w:rsid w:val="00A6298C"/>
    <w:rsid w:val="00A62CC6"/>
    <w:rsid w:val="00A63019"/>
    <w:rsid w:val="00A638D9"/>
    <w:rsid w:val="00A67E47"/>
    <w:rsid w:val="00A751B7"/>
    <w:rsid w:val="00A7634A"/>
    <w:rsid w:val="00A76965"/>
    <w:rsid w:val="00A87B05"/>
    <w:rsid w:val="00A900DD"/>
    <w:rsid w:val="00A910CC"/>
    <w:rsid w:val="00A928C5"/>
    <w:rsid w:val="00A934A0"/>
    <w:rsid w:val="00AA2083"/>
    <w:rsid w:val="00AA5693"/>
    <w:rsid w:val="00AA7634"/>
    <w:rsid w:val="00AA7E47"/>
    <w:rsid w:val="00AA7FBE"/>
    <w:rsid w:val="00AB05A8"/>
    <w:rsid w:val="00AB1C65"/>
    <w:rsid w:val="00AC00BE"/>
    <w:rsid w:val="00AC0478"/>
    <w:rsid w:val="00AC1974"/>
    <w:rsid w:val="00AC217C"/>
    <w:rsid w:val="00AC21C3"/>
    <w:rsid w:val="00AC5515"/>
    <w:rsid w:val="00AE0B79"/>
    <w:rsid w:val="00AE3788"/>
    <w:rsid w:val="00AE3936"/>
    <w:rsid w:val="00AE4BD7"/>
    <w:rsid w:val="00AE772E"/>
    <w:rsid w:val="00AE7931"/>
    <w:rsid w:val="00AF0029"/>
    <w:rsid w:val="00AF1208"/>
    <w:rsid w:val="00AF1ACE"/>
    <w:rsid w:val="00AF39C9"/>
    <w:rsid w:val="00AF3C0C"/>
    <w:rsid w:val="00AF453C"/>
    <w:rsid w:val="00AF57BA"/>
    <w:rsid w:val="00AF5C88"/>
    <w:rsid w:val="00AF6C87"/>
    <w:rsid w:val="00B027E2"/>
    <w:rsid w:val="00B0411A"/>
    <w:rsid w:val="00B0411B"/>
    <w:rsid w:val="00B216AA"/>
    <w:rsid w:val="00B21A86"/>
    <w:rsid w:val="00B2246E"/>
    <w:rsid w:val="00B30704"/>
    <w:rsid w:val="00B34A0A"/>
    <w:rsid w:val="00B4214C"/>
    <w:rsid w:val="00B508AD"/>
    <w:rsid w:val="00B51777"/>
    <w:rsid w:val="00B52005"/>
    <w:rsid w:val="00B52964"/>
    <w:rsid w:val="00B55514"/>
    <w:rsid w:val="00B558AF"/>
    <w:rsid w:val="00B624B2"/>
    <w:rsid w:val="00B625C3"/>
    <w:rsid w:val="00B661DE"/>
    <w:rsid w:val="00B87561"/>
    <w:rsid w:val="00B9140B"/>
    <w:rsid w:val="00B93432"/>
    <w:rsid w:val="00B93FDC"/>
    <w:rsid w:val="00B96B3A"/>
    <w:rsid w:val="00B97A5A"/>
    <w:rsid w:val="00BA09AC"/>
    <w:rsid w:val="00BA23CC"/>
    <w:rsid w:val="00BA4680"/>
    <w:rsid w:val="00BA60BF"/>
    <w:rsid w:val="00BA649B"/>
    <w:rsid w:val="00BB2286"/>
    <w:rsid w:val="00BB4273"/>
    <w:rsid w:val="00BB5674"/>
    <w:rsid w:val="00BB76F3"/>
    <w:rsid w:val="00BC024E"/>
    <w:rsid w:val="00BC2A82"/>
    <w:rsid w:val="00BC3701"/>
    <w:rsid w:val="00BC48E8"/>
    <w:rsid w:val="00BC6EA5"/>
    <w:rsid w:val="00BD4B2E"/>
    <w:rsid w:val="00BD5A48"/>
    <w:rsid w:val="00BE2C15"/>
    <w:rsid w:val="00BE3A01"/>
    <w:rsid w:val="00BF47A2"/>
    <w:rsid w:val="00BF7AB0"/>
    <w:rsid w:val="00C00065"/>
    <w:rsid w:val="00C06D58"/>
    <w:rsid w:val="00C07992"/>
    <w:rsid w:val="00C106E5"/>
    <w:rsid w:val="00C1622E"/>
    <w:rsid w:val="00C34A32"/>
    <w:rsid w:val="00C459CD"/>
    <w:rsid w:val="00C464BA"/>
    <w:rsid w:val="00C56F6D"/>
    <w:rsid w:val="00C609D4"/>
    <w:rsid w:val="00C61B81"/>
    <w:rsid w:val="00C63D32"/>
    <w:rsid w:val="00C6653C"/>
    <w:rsid w:val="00C71DD5"/>
    <w:rsid w:val="00C72867"/>
    <w:rsid w:val="00C75878"/>
    <w:rsid w:val="00C77261"/>
    <w:rsid w:val="00C80366"/>
    <w:rsid w:val="00C8192F"/>
    <w:rsid w:val="00C84FB5"/>
    <w:rsid w:val="00C90051"/>
    <w:rsid w:val="00C90F51"/>
    <w:rsid w:val="00C92E46"/>
    <w:rsid w:val="00C93342"/>
    <w:rsid w:val="00C936A6"/>
    <w:rsid w:val="00C938A2"/>
    <w:rsid w:val="00C938D0"/>
    <w:rsid w:val="00C96D41"/>
    <w:rsid w:val="00CA1DD6"/>
    <w:rsid w:val="00CA63AC"/>
    <w:rsid w:val="00CA6D05"/>
    <w:rsid w:val="00CB0700"/>
    <w:rsid w:val="00CB07C9"/>
    <w:rsid w:val="00CB1EC7"/>
    <w:rsid w:val="00CC04D0"/>
    <w:rsid w:val="00CC1758"/>
    <w:rsid w:val="00CC1D3C"/>
    <w:rsid w:val="00CC2411"/>
    <w:rsid w:val="00CC358B"/>
    <w:rsid w:val="00CC366D"/>
    <w:rsid w:val="00CC3F8B"/>
    <w:rsid w:val="00CC405F"/>
    <w:rsid w:val="00CC4401"/>
    <w:rsid w:val="00CD17B7"/>
    <w:rsid w:val="00CD19DB"/>
    <w:rsid w:val="00CD6DA0"/>
    <w:rsid w:val="00CE0104"/>
    <w:rsid w:val="00CE6A58"/>
    <w:rsid w:val="00D0205F"/>
    <w:rsid w:val="00D02800"/>
    <w:rsid w:val="00D04714"/>
    <w:rsid w:val="00D06A8E"/>
    <w:rsid w:val="00D07790"/>
    <w:rsid w:val="00D10857"/>
    <w:rsid w:val="00D11784"/>
    <w:rsid w:val="00D16013"/>
    <w:rsid w:val="00D1755F"/>
    <w:rsid w:val="00D27E27"/>
    <w:rsid w:val="00D30E11"/>
    <w:rsid w:val="00D35AC1"/>
    <w:rsid w:val="00D525CC"/>
    <w:rsid w:val="00D52DB4"/>
    <w:rsid w:val="00D5438C"/>
    <w:rsid w:val="00D6165E"/>
    <w:rsid w:val="00D63849"/>
    <w:rsid w:val="00D67408"/>
    <w:rsid w:val="00D70612"/>
    <w:rsid w:val="00D72C96"/>
    <w:rsid w:val="00D77C1E"/>
    <w:rsid w:val="00D84BB9"/>
    <w:rsid w:val="00D90B11"/>
    <w:rsid w:val="00D92F8F"/>
    <w:rsid w:val="00D95AB6"/>
    <w:rsid w:val="00D96AA8"/>
    <w:rsid w:val="00D97B6F"/>
    <w:rsid w:val="00DA0A87"/>
    <w:rsid w:val="00DA3AB5"/>
    <w:rsid w:val="00DA4FBB"/>
    <w:rsid w:val="00DA70BF"/>
    <w:rsid w:val="00DB3BCA"/>
    <w:rsid w:val="00DB3CF8"/>
    <w:rsid w:val="00DB4661"/>
    <w:rsid w:val="00DB652B"/>
    <w:rsid w:val="00DB7891"/>
    <w:rsid w:val="00DC338C"/>
    <w:rsid w:val="00DC4B3C"/>
    <w:rsid w:val="00DD0F8D"/>
    <w:rsid w:val="00DD4AFA"/>
    <w:rsid w:val="00DD4E66"/>
    <w:rsid w:val="00DE4DEF"/>
    <w:rsid w:val="00DE4E65"/>
    <w:rsid w:val="00E00EDB"/>
    <w:rsid w:val="00E13243"/>
    <w:rsid w:val="00E14728"/>
    <w:rsid w:val="00E173C1"/>
    <w:rsid w:val="00E21AD3"/>
    <w:rsid w:val="00E24AB9"/>
    <w:rsid w:val="00E24AE3"/>
    <w:rsid w:val="00E2798D"/>
    <w:rsid w:val="00E309A9"/>
    <w:rsid w:val="00E33192"/>
    <w:rsid w:val="00E33688"/>
    <w:rsid w:val="00E3519F"/>
    <w:rsid w:val="00E35290"/>
    <w:rsid w:val="00E3555F"/>
    <w:rsid w:val="00E35C92"/>
    <w:rsid w:val="00E367F4"/>
    <w:rsid w:val="00E44710"/>
    <w:rsid w:val="00E45A16"/>
    <w:rsid w:val="00E5532F"/>
    <w:rsid w:val="00E56FA7"/>
    <w:rsid w:val="00E60384"/>
    <w:rsid w:val="00E6271F"/>
    <w:rsid w:val="00E627EF"/>
    <w:rsid w:val="00E66BAE"/>
    <w:rsid w:val="00E727B0"/>
    <w:rsid w:val="00E72907"/>
    <w:rsid w:val="00E876B3"/>
    <w:rsid w:val="00E9049D"/>
    <w:rsid w:val="00E92410"/>
    <w:rsid w:val="00E95BE4"/>
    <w:rsid w:val="00E96639"/>
    <w:rsid w:val="00EA042F"/>
    <w:rsid w:val="00EA071A"/>
    <w:rsid w:val="00EB04E8"/>
    <w:rsid w:val="00EB2065"/>
    <w:rsid w:val="00EB2FA9"/>
    <w:rsid w:val="00EB530B"/>
    <w:rsid w:val="00EB5707"/>
    <w:rsid w:val="00EC04AE"/>
    <w:rsid w:val="00EC11C0"/>
    <w:rsid w:val="00EC429B"/>
    <w:rsid w:val="00ED2631"/>
    <w:rsid w:val="00ED3835"/>
    <w:rsid w:val="00ED3C81"/>
    <w:rsid w:val="00ED584B"/>
    <w:rsid w:val="00ED7C32"/>
    <w:rsid w:val="00EE0A0B"/>
    <w:rsid w:val="00EE22D1"/>
    <w:rsid w:val="00EE22F6"/>
    <w:rsid w:val="00EE2D6E"/>
    <w:rsid w:val="00EE6A45"/>
    <w:rsid w:val="00EF0319"/>
    <w:rsid w:val="00EF1FCA"/>
    <w:rsid w:val="00EF3EFC"/>
    <w:rsid w:val="00EF4876"/>
    <w:rsid w:val="00EF64C8"/>
    <w:rsid w:val="00F0569B"/>
    <w:rsid w:val="00F07885"/>
    <w:rsid w:val="00F12BC7"/>
    <w:rsid w:val="00F13793"/>
    <w:rsid w:val="00F15023"/>
    <w:rsid w:val="00F158D4"/>
    <w:rsid w:val="00F213ED"/>
    <w:rsid w:val="00F2431E"/>
    <w:rsid w:val="00F25BB0"/>
    <w:rsid w:val="00F273DD"/>
    <w:rsid w:val="00F3016A"/>
    <w:rsid w:val="00F34F79"/>
    <w:rsid w:val="00F36D56"/>
    <w:rsid w:val="00F4096D"/>
    <w:rsid w:val="00F463CF"/>
    <w:rsid w:val="00F46FEB"/>
    <w:rsid w:val="00F477F9"/>
    <w:rsid w:val="00F527BE"/>
    <w:rsid w:val="00F53A7C"/>
    <w:rsid w:val="00F5555C"/>
    <w:rsid w:val="00F60142"/>
    <w:rsid w:val="00F642BF"/>
    <w:rsid w:val="00F724DF"/>
    <w:rsid w:val="00F86940"/>
    <w:rsid w:val="00F901E9"/>
    <w:rsid w:val="00F95E7A"/>
    <w:rsid w:val="00F971B9"/>
    <w:rsid w:val="00FA0323"/>
    <w:rsid w:val="00FB1D23"/>
    <w:rsid w:val="00FB2610"/>
    <w:rsid w:val="00FB5165"/>
    <w:rsid w:val="00FC23E0"/>
    <w:rsid w:val="00FC33F6"/>
    <w:rsid w:val="00FC35DC"/>
    <w:rsid w:val="00FC444D"/>
    <w:rsid w:val="00FC4B5F"/>
    <w:rsid w:val="00FD3C1D"/>
    <w:rsid w:val="00FD61C2"/>
    <w:rsid w:val="00FD6D14"/>
    <w:rsid w:val="00FE17B9"/>
    <w:rsid w:val="00FE2C90"/>
    <w:rsid w:val="00FE2CB9"/>
    <w:rsid w:val="00FE3090"/>
    <w:rsid w:val="00FE5C96"/>
    <w:rsid w:val="00FF0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630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166A9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rsid w:val="00166A90"/>
    <w:rPr>
      <w:sz w:val="18"/>
      <w:szCs w:val="18"/>
    </w:rPr>
  </w:style>
  <w:style w:type="paragraph" w:styleId="a4">
    <w:name w:val="footer"/>
    <w:basedOn w:val="a"/>
    <w:link w:val="Char0"/>
    <w:rsid w:val="00166A9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link w:val="a4"/>
    <w:rsid w:val="00166A90"/>
    <w:rPr>
      <w:sz w:val="18"/>
      <w:szCs w:val="18"/>
    </w:rPr>
  </w:style>
  <w:style w:type="paragraph" w:styleId="a5">
    <w:name w:val="Balloon Text"/>
    <w:basedOn w:val="a"/>
    <w:semiHidden/>
    <w:rsid w:val="00824CCE"/>
    <w:rPr>
      <w:sz w:val="18"/>
      <w:szCs w:val="18"/>
    </w:rPr>
  </w:style>
  <w:style w:type="paragraph" w:styleId="a6">
    <w:name w:val="List Paragraph"/>
    <w:basedOn w:val="a"/>
    <w:uiPriority w:val="34"/>
    <w:qFormat/>
    <w:rsid w:val="0090751D"/>
    <w:pPr>
      <w:ind w:firstLineChars="200" w:firstLine="420"/>
    </w:pPr>
  </w:style>
  <w:style w:type="character" w:customStyle="1" w:styleId="left">
    <w:name w:val="left"/>
    <w:basedOn w:val="a0"/>
    <w:rsid w:val="00B52005"/>
  </w:style>
  <w:style w:type="paragraph" w:styleId="a7">
    <w:name w:val="Normal (Web)"/>
    <w:basedOn w:val="a"/>
    <w:uiPriority w:val="99"/>
    <w:unhideWhenUsed/>
    <w:rsid w:val="00CC405F"/>
    <w:pPr>
      <w:spacing w:before="100" w:beforeAutospacing="1" w:after="100" w:afterAutospacing="1"/>
    </w:pPr>
    <w:rPr>
      <w:rFonts w:ascii="宋体" w:hAnsi="宋体" w:cs="宋体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630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166A9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rsid w:val="00166A90"/>
    <w:rPr>
      <w:sz w:val="18"/>
      <w:szCs w:val="18"/>
    </w:rPr>
  </w:style>
  <w:style w:type="paragraph" w:styleId="a4">
    <w:name w:val="footer"/>
    <w:basedOn w:val="a"/>
    <w:link w:val="Char0"/>
    <w:rsid w:val="00166A9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link w:val="a4"/>
    <w:rsid w:val="00166A90"/>
    <w:rPr>
      <w:sz w:val="18"/>
      <w:szCs w:val="18"/>
    </w:rPr>
  </w:style>
  <w:style w:type="paragraph" w:styleId="a5">
    <w:name w:val="Balloon Text"/>
    <w:basedOn w:val="a"/>
    <w:semiHidden/>
    <w:rsid w:val="00824CCE"/>
    <w:rPr>
      <w:sz w:val="18"/>
      <w:szCs w:val="18"/>
    </w:rPr>
  </w:style>
  <w:style w:type="paragraph" w:styleId="a6">
    <w:name w:val="List Paragraph"/>
    <w:basedOn w:val="a"/>
    <w:uiPriority w:val="34"/>
    <w:qFormat/>
    <w:rsid w:val="0090751D"/>
    <w:pPr>
      <w:ind w:firstLineChars="200" w:firstLine="420"/>
    </w:pPr>
  </w:style>
  <w:style w:type="character" w:customStyle="1" w:styleId="left">
    <w:name w:val="left"/>
    <w:basedOn w:val="a0"/>
    <w:rsid w:val="00B52005"/>
  </w:style>
  <w:style w:type="paragraph" w:styleId="a7">
    <w:name w:val="Normal (Web)"/>
    <w:basedOn w:val="a"/>
    <w:uiPriority w:val="99"/>
    <w:unhideWhenUsed/>
    <w:rsid w:val="00CC405F"/>
    <w:pPr>
      <w:spacing w:before="100" w:beforeAutospacing="1" w:after="100" w:afterAutospacing="1"/>
    </w:pPr>
    <w:rPr>
      <w:rFonts w:ascii="宋体" w:hAnsi="宋体" w:cs="宋体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59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5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5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8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9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5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xw\2.08%20&#25991;&#20214;&#26684;&#24335;\WORD&#25991;&#26723;.dot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6C9D9A-8723-48A6-B9FB-CE88A3316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WORD文档</Template>
  <TotalTime>436</TotalTime>
  <Pages>7</Pages>
  <Words>313</Words>
  <Characters>1788</Characters>
  <Application>Microsoft Office Word</Application>
  <DocSecurity>0</DocSecurity>
  <Lines>14</Lines>
  <Paragraphs>4</Paragraphs>
  <ScaleCrop>false</ScaleCrop>
  <Company>foton</Company>
  <LinksUpToDate>false</LinksUpToDate>
  <CharactersWithSpaces>2097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福田汽车集团</dc:title>
  <dc:creator>杨增宾</dc:creator>
  <cp:lastModifiedBy>刘月娥</cp:lastModifiedBy>
  <cp:revision>5</cp:revision>
  <cp:lastPrinted>2016-03-18T06:25:00Z</cp:lastPrinted>
  <dcterms:created xsi:type="dcterms:W3CDTF">2017-03-29T03:40:00Z</dcterms:created>
  <dcterms:modified xsi:type="dcterms:W3CDTF">2017-03-30T02:34:00Z</dcterms:modified>
</cp:coreProperties>
</file>